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16" w:rsidRPr="007F5CDC" w:rsidRDefault="007728C1" w:rsidP="007F5CDC">
      <w:pPr>
        <w:pStyle w:val="1"/>
      </w:pPr>
      <w:bookmarkStart w:id="0" w:name="_Toc450575181"/>
      <w:bookmarkStart w:id="1" w:name="_GoBack"/>
      <w:bookmarkEnd w:id="1"/>
      <w:r>
        <w:rPr>
          <w:rFonts w:hint="eastAsia"/>
        </w:rPr>
        <w:t>｢</w:t>
      </w:r>
      <w:r w:rsidR="004C4C16" w:rsidRPr="004C4C16">
        <w:rPr>
          <w:rFonts w:hint="eastAsia"/>
        </w:rPr>
        <w:t>障害者自立支援機器等開発促進事業｣公募説明会</w:t>
      </w:r>
      <w:r w:rsidR="004C4C16">
        <w:rPr>
          <w:rFonts w:hint="eastAsia"/>
        </w:rPr>
        <w:t xml:space="preserve">　参加申込書</w:t>
      </w:r>
      <w:bookmarkEnd w:id="0"/>
    </w:p>
    <w:p w:rsidR="004C4C16" w:rsidRDefault="004C4C16" w:rsidP="004C4C16">
      <w:pPr>
        <w:rPr>
          <w:rFonts w:ascii="ＭＳ Ｐゴシック" w:eastAsia="ＭＳ Ｐゴシック" w:hAnsi="ＭＳ Ｐゴシック"/>
          <w:color w:val="FFFFFF"/>
        </w:rPr>
      </w:pPr>
    </w:p>
    <w:p w:rsidR="00F9752B" w:rsidRPr="007F5CDC" w:rsidRDefault="00F9752B" w:rsidP="004C4C16">
      <w:pPr>
        <w:rPr>
          <w:rFonts w:ascii="HGP創英角ｺﾞｼｯｸUB" w:eastAsia="HGP創英角ｺﾞｼｯｸUB" w:hAnsi="HGP創英角ｺﾞｼｯｸUB"/>
          <w:color w:val="FFFFFF"/>
        </w:rPr>
      </w:pPr>
      <w:r w:rsidRPr="007F5CDC">
        <w:rPr>
          <w:rFonts w:ascii="HGP創英角ｺﾞｼｯｸUB" w:eastAsia="HGP創英角ｺﾞｼｯｸUB" w:hAnsi="HGP創英角ｺﾞｼｯｸUB" w:hint="eastAsia"/>
          <w:sz w:val="28"/>
          <w:szCs w:val="28"/>
          <w:u w:val="single"/>
        </w:rPr>
        <w:t>公益財団法人テクノエイド協会　企画部　あて</w:t>
      </w:r>
    </w:p>
    <w:p w:rsidR="00F9752B" w:rsidRPr="002B71E5" w:rsidRDefault="00F9752B" w:rsidP="00F9752B">
      <w:pPr>
        <w:rPr>
          <w:rFonts w:ascii="ＭＳ Ｐゴシック" w:eastAsia="ＭＳ Ｐゴシック" w:hAnsi="ＭＳ Ｐゴシック"/>
          <w:sz w:val="28"/>
          <w:szCs w:val="28"/>
        </w:rPr>
      </w:pPr>
      <w:r w:rsidRPr="002B71E5">
        <w:rPr>
          <w:rFonts w:ascii="ＭＳ Ｐゴシック" w:eastAsia="ＭＳ Ｐゴシック" w:hAnsi="ＭＳ Ｐゴシック" w:hint="eastAsia"/>
          <w:sz w:val="28"/>
          <w:szCs w:val="28"/>
        </w:rPr>
        <w:t>【提出先】</w:t>
      </w:r>
    </w:p>
    <w:p w:rsidR="00F9752B" w:rsidRPr="00380223" w:rsidRDefault="00F9752B" w:rsidP="00F9752B">
      <w:pPr>
        <w:spacing w:line="0" w:lineRule="atLeast"/>
        <w:ind w:firstLineChars="100" w:firstLine="280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380223">
        <w:rPr>
          <w:rFonts w:ascii="HGP創英角ｺﾞｼｯｸUB" w:eastAsia="HGP創英角ｺﾞｼｯｸUB" w:hAnsi="HGP創英角ｺﾞｼｯｸUB" w:hint="eastAsia"/>
          <w:sz w:val="28"/>
          <w:szCs w:val="28"/>
        </w:rPr>
        <w:t>◇電子メールアドレス</w:t>
      </w:r>
      <w:r w:rsidRPr="00380223">
        <w:rPr>
          <w:rFonts w:ascii="HGP創英角ｺﾞｼｯｸUB" w:eastAsia="HGP創英角ｺﾞｼｯｸUB" w:hAnsi="HGP創英角ｺﾞｼｯｸUB" w:hint="eastAsia"/>
          <w:sz w:val="28"/>
          <w:szCs w:val="28"/>
        </w:rPr>
        <w:tab/>
      </w:r>
      <w:r w:rsidR="00005A41" w:rsidRPr="00005A41">
        <w:rPr>
          <w:rFonts w:ascii="HGP創英角ｺﾞｼｯｸUB" w:eastAsia="HGP創英角ｺﾞｼｯｸUB" w:hAnsi="HGP創英角ｺﾞｼｯｸUB" w:hint="eastAsia"/>
          <w:sz w:val="28"/>
          <w:szCs w:val="28"/>
          <w:u w:val="single"/>
        </w:rPr>
        <w:t>ｓｈｏｇａｉ-ｋｉｋｉ＠ｔｅｃｈｎｏ-ａｉｄｓ．ｏｒ．ｊｐ</w:t>
      </w:r>
    </w:p>
    <w:p w:rsidR="00F9752B" w:rsidRPr="00380223" w:rsidRDefault="00F9752B" w:rsidP="00F9752B">
      <w:pPr>
        <w:spacing w:line="0" w:lineRule="atLeast"/>
        <w:ind w:firstLineChars="100" w:firstLine="280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380223">
        <w:rPr>
          <w:rFonts w:ascii="HGP創英角ｺﾞｼｯｸUB" w:eastAsia="HGP創英角ｺﾞｼｯｸUB" w:hAnsi="HGP創英角ｺﾞｼｯｸUB" w:hint="eastAsia"/>
          <w:sz w:val="28"/>
          <w:szCs w:val="28"/>
        </w:rPr>
        <w:t>◇ファクシミリ番号</w:t>
      </w:r>
      <w:r w:rsidRPr="00380223">
        <w:rPr>
          <w:rFonts w:ascii="HGP創英角ｺﾞｼｯｸUB" w:eastAsia="HGP創英角ｺﾞｼｯｸUB" w:hAnsi="HGP創英角ｺﾞｼｯｸUB" w:hint="eastAsia"/>
          <w:sz w:val="28"/>
          <w:szCs w:val="28"/>
        </w:rPr>
        <w:tab/>
        <w:t>０３－３２６６－６８８５</w:t>
      </w:r>
    </w:p>
    <w:p w:rsidR="00F9752B" w:rsidRPr="0034742A" w:rsidRDefault="00F9752B" w:rsidP="00F9752B">
      <w:pPr>
        <w:rPr>
          <w:sz w:val="22"/>
          <w:u w:val="single"/>
        </w:rPr>
      </w:pPr>
    </w:p>
    <w:p w:rsidR="00F9752B" w:rsidRPr="00F9752B" w:rsidRDefault="00F9752B" w:rsidP="004C4C16">
      <w:pPr>
        <w:rPr>
          <w:rFonts w:ascii="ＭＳ Ｐゴシック" w:eastAsia="ＭＳ Ｐゴシック" w:hAnsi="ＭＳ Ｐゴシック"/>
          <w:color w:val="FFFFFF"/>
        </w:rPr>
      </w:pPr>
    </w:p>
    <w:p w:rsidR="004C4C16" w:rsidRPr="00186046" w:rsidRDefault="004C4C16" w:rsidP="004C4C16">
      <w:pPr>
        <w:rPr>
          <w:rFonts w:ascii="ＭＳ Ｐゴシック" w:eastAsia="ＭＳ Ｐゴシック" w:hAnsi="ＭＳ Ｐゴシック"/>
          <w:color w:val="FFFFFF"/>
        </w:rPr>
      </w:pPr>
      <w:r>
        <w:rPr>
          <w:rFonts w:ascii="ＭＳ Ｐゴシック" w:eastAsia="ＭＳ Ｐゴシック" w:hAnsi="ＭＳ Ｐゴシック"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6919F5" wp14:editId="1615C34B">
                <wp:simplePos x="0" y="0"/>
                <wp:positionH relativeFrom="column">
                  <wp:posOffset>-62063</wp:posOffset>
                </wp:positionH>
                <wp:positionV relativeFrom="paragraph">
                  <wp:posOffset>94977</wp:posOffset>
                </wp:positionV>
                <wp:extent cx="6229534" cy="702993"/>
                <wp:effectExtent l="0" t="0" r="19050" b="2095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534" cy="702993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-4.9pt;margin-top:7.5pt;width:490.5pt;height:5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" filled="f" fillcolor="black">
                <v:textbox inset="5.85pt,.7pt,5.85pt,.7pt"/>
              </v:rect>
            </w:pict>
          </mc:Fallback>
        </mc:AlternateContent>
      </w:r>
    </w:p>
    <w:p w:rsidR="004C4C16" w:rsidRPr="007F5CDC" w:rsidRDefault="007728C1" w:rsidP="007F5CDC">
      <w:pPr>
        <w:jc w:val="center"/>
        <w:rPr>
          <w:rFonts w:ascii="HGP創英角ｺﾞｼｯｸUB" w:eastAsia="HGP創英角ｺﾞｼｯｸUB" w:hAnsi="HGP創英角ｺﾞｼｯｸU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32"/>
        </w:rPr>
        <w:t>｢</w:t>
      </w:r>
      <w:r w:rsidR="004C4C16" w:rsidRPr="007F5CDC">
        <w:rPr>
          <w:rFonts w:ascii="HGP創英角ｺﾞｼｯｸUB" w:eastAsia="HGP創英角ｺﾞｼｯｸUB" w:hAnsi="HGP創英角ｺﾞｼｯｸUB" w:hint="eastAsia"/>
          <w:sz w:val="32"/>
        </w:rPr>
        <w:t>障害者自立支援機器等開発促進事業｣公募説明会　参加申込書</w:t>
      </w:r>
    </w:p>
    <w:p w:rsidR="004C4C16" w:rsidRDefault="004C4C16" w:rsidP="004C4C16">
      <w:pPr>
        <w:rPr>
          <w:sz w:val="22"/>
          <w:u w:val="single"/>
        </w:rPr>
      </w:pPr>
    </w:p>
    <w:p w:rsidR="004C4C16" w:rsidRPr="0034742A" w:rsidRDefault="004C4C16" w:rsidP="004C4C16">
      <w:pPr>
        <w:rPr>
          <w:lang w:val="x-none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"/>
        <w:gridCol w:w="1728"/>
        <w:gridCol w:w="2409"/>
        <w:gridCol w:w="5201"/>
      </w:tblGrid>
      <w:tr w:rsidR="004C4C16" w:rsidRPr="00767D93" w:rsidTr="007F5CDC">
        <w:trPr>
          <w:trHeight w:val="1144"/>
          <w:jc w:val="center"/>
        </w:trPr>
        <w:tc>
          <w:tcPr>
            <w:tcW w:w="22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7F5CDC">
            <w:pPr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１．</w:t>
            </w:r>
            <w:r w:rsidRPr="00767D93">
              <w:rPr>
                <w:rFonts w:ascii="ＭＳ ゴシック" w:hAnsi="ＭＳ ゴシック"/>
                <w:sz w:val="22"/>
              </w:rPr>
              <w:t>希望会場</w:t>
            </w:r>
          </w:p>
        </w:tc>
        <w:tc>
          <w:tcPr>
            <w:tcW w:w="7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16" w:rsidRPr="007F5CDC" w:rsidRDefault="004C4C16" w:rsidP="007F5CD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F5CDC">
              <w:rPr>
                <w:rFonts w:asciiTheme="majorEastAsia" w:eastAsiaTheme="majorEastAsia" w:hAnsiTheme="majorEastAsia"/>
                <w:sz w:val="28"/>
              </w:rPr>
              <w:t>（</w:t>
            </w:r>
            <w:r w:rsidR="00F9752B" w:rsidRPr="007F5CDC">
              <w:rPr>
                <w:rFonts w:asciiTheme="majorEastAsia" w:eastAsiaTheme="majorEastAsia" w:hAnsiTheme="majorEastAsia"/>
                <w:sz w:val="28"/>
              </w:rPr>
              <w:t xml:space="preserve">　</w:t>
            </w:r>
            <w:r w:rsidR="00005A41">
              <w:rPr>
                <w:rFonts w:asciiTheme="majorEastAsia" w:eastAsiaTheme="majorEastAsia" w:hAnsiTheme="majorEastAsia" w:hint="eastAsia"/>
                <w:sz w:val="28"/>
              </w:rPr>
              <w:t>福岡</w:t>
            </w:r>
            <w:r w:rsidR="00F9752B" w:rsidRPr="007F5CDC">
              <w:rPr>
                <w:rFonts w:asciiTheme="majorEastAsia" w:eastAsiaTheme="majorEastAsia" w:hAnsiTheme="majorEastAsia"/>
                <w:sz w:val="28"/>
              </w:rPr>
              <w:t xml:space="preserve">　</w:t>
            </w:r>
            <w:r w:rsidRPr="007F5CDC">
              <w:rPr>
                <w:rFonts w:asciiTheme="majorEastAsia" w:eastAsiaTheme="majorEastAsia" w:hAnsiTheme="majorEastAsia"/>
                <w:sz w:val="28"/>
              </w:rPr>
              <w:t>・</w:t>
            </w:r>
            <w:r w:rsidR="00F9752B" w:rsidRPr="007F5CDC">
              <w:rPr>
                <w:rFonts w:asciiTheme="majorEastAsia" w:eastAsiaTheme="majorEastAsia" w:hAnsiTheme="majorEastAsia"/>
                <w:sz w:val="28"/>
              </w:rPr>
              <w:t xml:space="preserve">　</w:t>
            </w:r>
            <w:r w:rsidR="00005A41">
              <w:rPr>
                <w:rFonts w:asciiTheme="majorEastAsia" w:eastAsiaTheme="majorEastAsia" w:hAnsiTheme="majorEastAsia" w:hint="eastAsia"/>
                <w:sz w:val="28"/>
              </w:rPr>
              <w:t>東京</w:t>
            </w:r>
            <w:r w:rsidR="00F9752B" w:rsidRPr="007F5CDC">
              <w:rPr>
                <w:rFonts w:asciiTheme="majorEastAsia" w:eastAsiaTheme="majorEastAsia" w:hAnsiTheme="majorEastAsia"/>
                <w:sz w:val="28"/>
              </w:rPr>
              <w:t xml:space="preserve">　</w:t>
            </w:r>
            <w:r w:rsidRPr="007F5CDC">
              <w:rPr>
                <w:rFonts w:asciiTheme="majorEastAsia" w:eastAsiaTheme="majorEastAsia" w:hAnsiTheme="majorEastAsia"/>
                <w:sz w:val="28"/>
              </w:rPr>
              <w:t>・</w:t>
            </w:r>
            <w:r w:rsidR="00F9752B" w:rsidRPr="007F5CDC">
              <w:rPr>
                <w:rFonts w:asciiTheme="majorEastAsia" w:eastAsiaTheme="majorEastAsia" w:hAnsiTheme="majorEastAsia"/>
                <w:sz w:val="28"/>
              </w:rPr>
              <w:t xml:space="preserve">　</w:t>
            </w:r>
            <w:r w:rsidR="00005A41">
              <w:rPr>
                <w:rFonts w:asciiTheme="majorEastAsia" w:eastAsiaTheme="majorEastAsia" w:hAnsiTheme="majorEastAsia" w:hint="eastAsia"/>
                <w:sz w:val="28"/>
              </w:rPr>
              <w:t>大阪</w:t>
            </w:r>
            <w:r w:rsidR="00F9752B" w:rsidRPr="007F5CDC">
              <w:rPr>
                <w:rFonts w:asciiTheme="majorEastAsia" w:eastAsiaTheme="majorEastAsia" w:hAnsiTheme="majorEastAsia"/>
                <w:sz w:val="28"/>
              </w:rPr>
              <w:t xml:space="preserve">　</w:t>
            </w:r>
            <w:r w:rsidRPr="007F5CDC">
              <w:rPr>
                <w:rFonts w:asciiTheme="majorEastAsia" w:eastAsiaTheme="majorEastAsia" w:hAnsiTheme="majorEastAsia"/>
                <w:sz w:val="28"/>
              </w:rPr>
              <w:t>）</w:t>
            </w:r>
          </w:p>
          <w:p w:rsidR="004C4C16" w:rsidRPr="00767D93" w:rsidRDefault="00F9752B" w:rsidP="007F5CDC">
            <w:pPr>
              <w:jc w:val="center"/>
              <w:rPr>
                <w:rFonts w:ascii="ＭＳ ゴシック" w:hAnsi="ＭＳ ゴシック"/>
                <w:sz w:val="22"/>
              </w:rPr>
            </w:pPr>
            <w:r w:rsidRPr="007F5CDC">
              <w:rPr>
                <w:rFonts w:ascii="ＭＳ ゴシック" w:hAnsi="ＭＳ ゴシック"/>
                <w:sz w:val="18"/>
              </w:rPr>
              <w:t>※</w:t>
            </w:r>
            <w:r w:rsidR="004C4C16" w:rsidRPr="007F5CDC">
              <w:rPr>
                <w:rFonts w:ascii="ＭＳ ゴシック" w:hAnsi="ＭＳ ゴシック"/>
                <w:sz w:val="18"/>
              </w:rPr>
              <w:t>いずれか１会場に○印をつけてください。</w:t>
            </w:r>
          </w:p>
        </w:tc>
      </w:tr>
      <w:tr w:rsidR="004C4C16" w:rsidRPr="00767D93" w:rsidTr="007F5CDC">
        <w:trPr>
          <w:trHeight w:val="674"/>
          <w:jc w:val="center"/>
        </w:trPr>
        <w:tc>
          <w:tcPr>
            <w:tcW w:w="22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7F5CDC">
            <w:pPr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２．</w:t>
            </w:r>
            <w:r w:rsidRPr="00767D93">
              <w:rPr>
                <w:rFonts w:ascii="ＭＳ ゴシック" w:hAnsi="ＭＳ ゴシック" w:hint="eastAsia"/>
                <w:sz w:val="22"/>
              </w:rPr>
              <w:t>団体又は法人名</w:t>
            </w:r>
          </w:p>
        </w:tc>
        <w:tc>
          <w:tcPr>
            <w:tcW w:w="7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16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  <w:p w:rsidR="00F9752B" w:rsidRDefault="00F9752B" w:rsidP="004C4C16">
            <w:pPr>
              <w:rPr>
                <w:rFonts w:ascii="ＭＳ ゴシック" w:hAnsi="ＭＳ ゴシック"/>
                <w:sz w:val="22"/>
              </w:rPr>
            </w:pPr>
          </w:p>
          <w:p w:rsidR="00F9752B" w:rsidRPr="00767D93" w:rsidRDefault="00F9752B" w:rsidP="004C4C16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4C4C16" w:rsidRPr="00767D93" w:rsidTr="00E7230C">
        <w:trPr>
          <w:trHeight w:val="1034"/>
          <w:jc w:val="center"/>
        </w:trPr>
        <w:tc>
          <w:tcPr>
            <w:tcW w:w="222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CC087E">
            <w:pPr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３．</w:t>
            </w:r>
            <w:r w:rsidR="00CC087E">
              <w:rPr>
                <w:rFonts w:ascii="ＭＳ ゴシック" w:hAnsi="ＭＳ ゴシック"/>
                <w:sz w:val="22"/>
              </w:rPr>
              <w:ruby>
                <w:rubyPr>
                  <w:rubyAlign w:val="distributeSpace"/>
                  <w:hps w:val="20"/>
                  <w:hpsRaise w:val="20"/>
                  <w:hpsBaseText w:val="22"/>
                  <w:lid w:val="ja-JP"/>
                </w:rubyPr>
                <w:rt>
                  <w:r w:rsidR="00CC087E" w:rsidRPr="00CC087E">
                    <w:rPr>
                      <w:rFonts w:ascii="ＭＳ ゴシック" w:hAnsi="ＭＳ ゴシック"/>
                      <w:sz w:val="20"/>
                    </w:rPr>
                    <w:t>ﾌﾘｶﾞﾅ</w:t>
                  </w:r>
                </w:rt>
                <w:rubyBase>
                  <w:r w:rsidR="00CC087E">
                    <w:rPr>
                      <w:rFonts w:ascii="ＭＳ ゴシック" w:hAnsi="ＭＳ ゴシック"/>
                      <w:sz w:val="22"/>
                    </w:rPr>
                    <w:t>申込者</w:t>
                  </w:r>
                </w:rubyBase>
              </w:ruby>
            </w:r>
          </w:p>
        </w:tc>
        <w:tc>
          <w:tcPr>
            <w:tcW w:w="7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16" w:rsidRPr="00CC087E" w:rsidRDefault="004C4C16" w:rsidP="004C4C16">
            <w:pPr>
              <w:rPr>
                <w:rFonts w:ascii="ＭＳ ゴシック" w:hAnsi="ＭＳ ゴシック" w:hint="eastAsia"/>
                <w:sz w:val="18"/>
                <w:szCs w:val="18"/>
              </w:rPr>
            </w:pPr>
          </w:p>
          <w:p w:rsidR="00E7230C" w:rsidRPr="00767D93" w:rsidRDefault="00E7230C" w:rsidP="00CC087E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4C4C16" w:rsidRPr="00767D93" w:rsidTr="004C4C16">
        <w:trPr>
          <w:trHeight w:hRule="exact" w:val="480"/>
          <w:jc w:val="center"/>
        </w:trPr>
        <w:tc>
          <w:tcPr>
            <w:tcW w:w="498" w:type="dxa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4C4C16" w:rsidRPr="00767D93" w:rsidRDefault="004C4C16" w:rsidP="007F5CDC">
            <w:pPr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2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>
            <w:pPr>
              <w:rPr>
                <w:rFonts w:ascii="ＭＳ ゴシック" w:hAnsi="ＭＳ ゴシック"/>
                <w:sz w:val="22"/>
              </w:rPr>
            </w:pPr>
            <w:r w:rsidRPr="00767D93">
              <w:rPr>
                <w:rFonts w:ascii="ＭＳ ゴシック" w:hAnsi="ＭＳ ゴシック" w:hint="eastAsia"/>
                <w:sz w:val="22"/>
              </w:rPr>
              <w:t>所属</w:t>
            </w:r>
            <w:r>
              <w:rPr>
                <w:rFonts w:ascii="ＭＳ ゴシック" w:hAnsi="ＭＳ ゴシック" w:hint="eastAsia"/>
                <w:sz w:val="22"/>
              </w:rPr>
              <w:t>等</w:t>
            </w:r>
          </w:p>
        </w:tc>
        <w:tc>
          <w:tcPr>
            <w:tcW w:w="7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4C4C16" w:rsidRPr="00767D93" w:rsidTr="00E7230C">
        <w:trPr>
          <w:trHeight w:hRule="exact" w:val="954"/>
          <w:jc w:val="center"/>
        </w:trPr>
        <w:tc>
          <w:tcPr>
            <w:tcW w:w="498" w:type="dxa"/>
            <w:vMerge/>
            <w:tcBorders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28" w:type="dxa"/>
            <w:vMerge w:val="restart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7F5CDC">
            <w:pPr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連絡先</w:t>
            </w:r>
            <w:r w:rsidRPr="00767D93">
              <w:rPr>
                <w:rFonts w:ascii="ＭＳ ゴシック" w:hAnsi="ＭＳ ゴシック" w:hint="eastAsia"/>
                <w:sz w:val="22"/>
              </w:rPr>
              <w:t>住所</w:t>
            </w:r>
          </w:p>
        </w:tc>
        <w:tc>
          <w:tcPr>
            <w:tcW w:w="7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  <w:r w:rsidRPr="00767D93">
              <w:rPr>
                <w:rFonts w:ascii="ＭＳ ゴシック" w:hAnsi="ＭＳ ゴシック" w:hint="eastAsia"/>
                <w:sz w:val="22"/>
              </w:rPr>
              <w:t>〒</w:t>
            </w:r>
          </w:p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4C4C16" w:rsidRPr="00767D93" w:rsidTr="004C4C16">
        <w:trPr>
          <w:trHeight w:hRule="exact" w:val="400"/>
          <w:jc w:val="center"/>
        </w:trPr>
        <w:tc>
          <w:tcPr>
            <w:tcW w:w="498" w:type="dxa"/>
            <w:vMerge/>
            <w:tcBorders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28" w:type="dxa"/>
            <w:vMerge/>
            <w:tcBorders>
              <w:left w:val="single" w:sz="4" w:space="0" w:color="000000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  <w:r w:rsidRPr="00767D93">
              <w:rPr>
                <w:rFonts w:ascii="ＭＳ ゴシック" w:hAnsi="ＭＳ ゴシック" w:hint="eastAsia"/>
                <w:sz w:val="22"/>
              </w:rPr>
              <w:t>電子メールアドレス</w:t>
            </w:r>
          </w:p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  <w:r w:rsidRPr="00767D93">
              <w:rPr>
                <w:rFonts w:ascii="ＭＳ ゴシック" w:hAnsi="ＭＳ ゴシック"/>
                <w:sz w:val="22"/>
              </w:rPr>
              <w:t>ファクシミリ</w:t>
            </w:r>
          </w:p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  <w:r w:rsidRPr="00767D93">
              <w:rPr>
                <w:rFonts w:ascii="ＭＳ ゴシック" w:hAnsi="ＭＳ ゴシック" w:hint="eastAsia"/>
                <w:sz w:val="22"/>
              </w:rPr>
              <w:t xml:space="preserve">FAX </w:t>
            </w:r>
          </w:p>
        </w:tc>
        <w:tc>
          <w:tcPr>
            <w:tcW w:w="5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4C4C16" w:rsidRPr="00767D93" w:rsidTr="004C4C16">
        <w:trPr>
          <w:trHeight w:hRule="exact" w:val="400"/>
          <w:jc w:val="center"/>
        </w:trPr>
        <w:tc>
          <w:tcPr>
            <w:tcW w:w="498" w:type="dxa"/>
            <w:vMerge/>
            <w:tcBorders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28" w:type="dxa"/>
            <w:vMerge/>
            <w:tcBorders>
              <w:left w:val="single" w:sz="4" w:space="0" w:color="000000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  <w:r w:rsidRPr="00767D93">
              <w:rPr>
                <w:rFonts w:ascii="ＭＳ ゴシック" w:hAnsi="ＭＳ ゴシック"/>
                <w:sz w:val="22"/>
              </w:rPr>
              <w:t>電話番号</w:t>
            </w:r>
          </w:p>
        </w:tc>
        <w:tc>
          <w:tcPr>
            <w:tcW w:w="5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4C4C16" w:rsidRPr="00767D93" w:rsidTr="004C4C16">
        <w:trPr>
          <w:trHeight w:hRule="exact" w:val="400"/>
          <w:jc w:val="center"/>
        </w:trPr>
        <w:tc>
          <w:tcPr>
            <w:tcW w:w="498" w:type="dxa"/>
            <w:vMerge/>
            <w:tcBorders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28" w:type="dxa"/>
            <w:vMerge/>
            <w:tcBorders>
              <w:left w:val="single" w:sz="4" w:space="0" w:color="000000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  <w:r w:rsidRPr="00767D93">
              <w:rPr>
                <w:rFonts w:ascii="ＭＳ ゴシック" w:hAnsi="ＭＳ ゴシック"/>
                <w:sz w:val="22"/>
              </w:rPr>
              <w:t>ファクシミリ</w:t>
            </w:r>
          </w:p>
        </w:tc>
        <w:tc>
          <w:tcPr>
            <w:tcW w:w="5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4C4C16" w:rsidRPr="00767D93" w:rsidTr="007F5CDC">
        <w:trPr>
          <w:trHeight w:hRule="exact" w:val="827"/>
          <w:jc w:val="center"/>
        </w:trPr>
        <w:tc>
          <w:tcPr>
            <w:tcW w:w="222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4C4C16" w:rsidRPr="00767D93" w:rsidRDefault="004C4C16" w:rsidP="00CC087E">
            <w:pPr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sz w:val="22"/>
              </w:rPr>
              <w:t>４．</w:t>
            </w:r>
            <w:r w:rsidR="00CC087E">
              <w:rPr>
                <w:rFonts w:ascii="ＭＳ ゴシック" w:hAnsi="ＭＳ ゴシック" w:hint="eastAsia"/>
                <w:sz w:val="22"/>
              </w:rPr>
              <w:t>同行者</w:t>
            </w:r>
            <w:r w:rsidR="004D0EDF">
              <w:rPr>
                <w:rFonts w:ascii="ＭＳ ゴシック" w:hAnsi="ＭＳ ゴシック" w:hint="eastAsia"/>
                <w:sz w:val="22"/>
              </w:rPr>
              <w:t>人数</w:t>
            </w:r>
          </w:p>
        </w:tc>
        <w:tc>
          <w:tcPr>
            <w:tcW w:w="7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C16" w:rsidRPr="00767D93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4C4C16" w:rsidRPr="00767D93" w:rsidTr="004C4C16">
        <w:trPr>
          <w:trHeight w:hRule="exact" w:val="1697"/>
          <w:jc w:val="center"/>
        </w:trPr>
        <w:tc>
          <w:tcPr>
            <w:tcW w:w="2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4C4C16" w:rsidRDefault="004C4C16" w:rsidP="004C4C16">
            <w:pPr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sz w:val="22"/>
              </w:rPr>
              <w:t>５．備考</w:t>
            </w:r>
          </w:p>
          <w:p w:rsidR="004C4C16" w:rsidRPr="007F5CDC" w:rsidRDefault="004C4C16" w:rsidP="004C4C16">
            <w:pPr>
              <w:rPr>
                <w:rFonts w:ascii="ＭＳ ゴシック" w:hAnsi="ＭＳ ゴシック"/>
                <w:sz w:val="18"/>
              </w:rPr>
            </w:pPr>
            <w:r w:rsidRPr="007F5CDC">
              <w:rPr>
                <w:rFonts w:ascii="ＭＳ ゴシック" w:hAnsi="ＭＳ ゴシック" w:hint="eastAsia"/>
                <w:sz w:val="18"/>
              </w:rPr>
              <w:t>※事務局に対する質問等</w:t>
            </w:r>
          </w:p>
          <w:p w:rsidR="004C4C16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7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C16" w:rsidRDefault="004C4C16" w:rsidP="004C4C16">
            <w:pPr>
              <w:rPr>
                <w:rFonts w:ascii="ＭＳ ゴシック" w:hAnsi="ＭＳ ゴシック"/>
                <w:sz w:val="22"/>
              </w:rPr>
            </w:pPr>
          </w:p>
          <w:p w:rsidR="007728C1" w:rsidRDefault="007728C1" w:rsidP="004C4C16">
            <w:pPr>
              <w:rPr>
                <w:rFonts w:ascii="ＭＳ ゴシック" w:hAnsi="ＭＳ ゴシック"/>
                <w:sz w:val="22"/>
              </w:rPr>
            </w:pPr>
          </w:p>
          <w:p w:rsidR="007728C1" w:rsidRDefault="007728C1" w:rsidP="004C4C16">
            <w:pPr>
              <w:rPr>
                <w:rFonts w:ascii="ＭＳ ゴシック" w:hAnsi="ＭＳ ゴシック"/>
                <w:sz w:val="22"/>
              </w:rPr>
            </w:pPr>
          </w:p>
          <w:p w:rsidR="007728C1" w:rsidRDefault="007728C1" w:rsidP="004C4C16">
            <w:pPr>
              <w:rPr>
                <w:rFonts w:ascii="ＭＳ ゴシック" w:hAnsi="ＭＳ ゴシック"/>
                <w:sz w:val="22"/>
              </w:rPr>
            </w:pPr>
          </w:p>
          <w:p w:rsidR="007728C1" w:rsidRPr="00767D93" w:rsidRDefault="007728C1" w:rsidP="004C4C16">
            <w:pPr>
              <w:rPr>
                <w:rFonts w:ascii="ＭＳ ゴシック" w:hAnsi="ＭＳ ゴシック"/>
                <w:sz w:val="22"/>
              </w:rPr>
            </w:pPr>
          </w:p>
        </w:tc>
      </w:tr>
    </w:tbl>
    <w:p w:rsidR="004C4C16" w:rsidRDefault="00005A41" w:rsidP="004C4C16">
      <w:pPr>
        <w:pStyle w:val="a3"/>
        <w:adjustRightInd/>
        <w:spacing w:line="23" w:lineRule="atLeast"/>
        <w:rPr>
          <w:rFonts w:ascii="ＭＳ ゴシック" w:hAnsi="ＭＳ ゴシック" w:cs="Times New Roman"/>
          <w:color w:val="auto"/>
          <w:sz w:val="22"/>
          <w:szCs w:val="22"/>
        </w:rPr>
      </w:pPr>
      <w:r>
        <w:rPr>
          <w:rFonts w:ascii="ＭＳ ゴシック" w:hAnsi="ＭＳ ゴシック" w:cs="Times New Roman" w:hint="eastAsia"/>
          <w:color w:val="auto"/>
          <w:sz w:val="22"/>
          <w:szCs w:val="22"/>
        </w:rPr>
        <w:t>※</w:t>
      </w:r>
      <w:r>
        <w:rPr>
          <w:rFonts w:ascii="ＭＳ ゴシック" w:hAnsi="ＭＳ ゴシック" w:cs="MS-Gothic" w:hint="eastAsia"/>
          <w:color w:val="auto"/>
          <w:sz w:val="22"/>
          <w:szCs w:val="21"/>
        </w:rPr>
        <w:t>なお、会場の座席数には限りがございますので、立ち見の場合もございます。予め御了承下さい。</w:t>
      </w:r>
    </w:p>
    <w:sectPr w:rsidR="004C4C16" w:rsidSect="004823EF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20" w:footer="720" w:gutter="0"/>
      <w:cols w:space="720"/>
      <w:noEndnote/>
      <w:titlePg/>
      <w:docGrid w:type="linesAndChar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29E" w:rsidRDefault="001A729E">
      <w:r>
        <w:separator/>
      </w:r>
    </w:p>
  </w:endnote>
  <w:endnote w:type="continuationSeparator" w:id="0">
    <w:p w:rsidR="001A729E" w:rsidRDefault="001A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9E" w:rsidRDefault="001A729E" w:rsidP="00470EED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0C" w:rsidRDefault="00E7230C">
    <w:pPr>
      <w:pStyle w:val="a6"/>
    </w:pPr>
  </w:p>
  <w:p w:rsidR="001A729E" w:rsidRDefault="001A72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29E" w:rsidRDefault="001A729E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A729E" w:rsidRDefault="001A7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9E" w:rsidRPr="00F84C0E" w:rsidRDefault="001A729E" w:rsidP="00F84C0E">
    <w:pPr>
      <w:pStyle w:val="a4"/>
      <w:jc w:val="cent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4C78"/>
    <w:multiLevelType w:val="hybridMultilevel"/>
    <w:tmpl w:val="B81C9BF2"/>
    <w:lvl w:ilvl="0" w:tplc="2940DEA0">
      <w:start w:val="1"/>
      <w:numFmt w:val="bullet"/>
      <w:lvlText w:val="※"/>
      <w:lvlJc w:val="left"/>
      <w:pPr>
        <w:ind w:left="6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1D253FD5"/>
    <w:multiLevelType w:val="hybridMultilevel"/>
    <w:tmpl w:val="08B44E4E"/>
    <w:lvl w:ilvl="0" w:tplc="C4020996">
      <w:start w:val="2"/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>
    <w:nsid w:val="2079061C"/>
    <w:multiLevelType w:val="hybridMultilevel"/>
    <w:tmpl w:val="0A6C4028"/>
    <w:lvl w:ilvl="0" w:tplc="2940DEA0">
      <w:start w:val="1"/>
      <w:numFmt w:val="bullet"/>
      <w:lvlText w:val="※"/>
      <w:lvlJc w:val="left"/>
      <w:pPr>
        <w:ind w:left="6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>
    <w:nsid w:val="208E2328"/>
    <w:multiLevelType w:val="hybridMultilevel"/>
    <w:tmpl w:val="B8D2F048"/>
    <w:lvl w:ilvl="0" w:tplc="B93E05BE">
      <w:start w:val="1"/>
      <w:numFmt w:val="irohaFullWidth"/>
      <w:lvlText w:val="%1．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3E106CB"/>
    <w:multiLevelType w:val="hybridMultilevel"/>
    <w:tmpl w:val="77046062"/>
    <w:lvl w:ilvl="0" w:tplc="2940DEA0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341F4527"/>
    <w:multiLevelType w:val="hybridMultilevel"/>
    <w:tmpl w:val="34FACDF8"/>
    <w:lvl w:ilvl="0" w:tplc="5728EE22">
      <w:start w:val="1"/>
      <w:numFmt w:val="irohaFullWidth"/>
      <w:lvlText w:val="%1．"/>
      <w:lvlJc w:val="left"/>
      <w:pPr>
        <w:ind w:left="117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6">
    <w:nsid w:val="4867529E"/>
    <w:multiLevelType w:val="hybridMultilevel"/>
    <w:tmpl w:val="A0100A9A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8377B93"/>
    <w:multiLevelType w:val="hybridMultilevel"/>
    <w:tmpl w:val="04186B1A"/>
    <w:lvl w:ilvl="0" w:tplc="024A1C6E">
      <w:start w:val="1"/>
      <w:numFmt w:val="iroha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>
    <w:nsid w:val="5C143F4A"/>
    <w:multiLevelType w:val="hybridMultilevel"/>
    <w:tmpl w:val="6066AB70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37F5046"/>
    <w:multiLevelType w:val="hybridMultilevel"/>
    <w:tmpl w:val="9AAAE10A"/>
    <w:lvl w:ilvl="0" w:tplc="2940DEA0">
      <w:start w:val="1"/>
      <w:numFmt w:val="bullet"/>
      <w:lvlText w:val="※"/>
      <w:lvlJc w:val="left"/>
      <w:pPr>
        <w:ind w:left="6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>
    <w:nsid w:val="654E3D75"/>
    <w:multiLevelType w:val="hybridMultilevel"/>
    <w:tmpl w:val="CF847FEC"/>
    <w:lvl w:ilvl="0" w:tplc="7E26FB9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7B31890"/>
    <w:multiLevelType w:val="hybridMultilevel"/>
    <w:tmpl w:val="E98C49B0"/>
    <w:lvl w:ilvl="0" w:tplc="2940DEA0">
      <w:start w:val="1"/>
      <w:numFmt w:val="bullet"/>
      <w:lvlText w:val="※"/>
      <w:lvlJc w:val="left"/>
      <w:pPr>
        <w:ind w:left="11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>
    <w:nsid w:val="6EB941FB"/>
    <w:multiLevelType w:val="multilevel"/>
    <w:tmpl w:val="193ED35E"/>
    <w:name w:val="アウトライン 1"/>
    <w:lvl w:ilvl="0">
      <w:start w:val="1"/>
      <w:numFmt w:val="aiueoFullWidth"/>
      <w:lvlText w:val="（%1）"/>
      <w:lvlJc w:val="left"/>
      <w:pPr>
        <w:tabs>
          <w:tab w:val="num" w:pos="452"/>
        </w:tabs>
        <w:ind w:left="872" w:hanging="450"/>
      </w:pPr>
      <w:rPr>
        <w:rFonts w:cs="Times New Roman" w:hint="eastAsia"/>
        <w:spacing w:val="0"/>
        <w:sz w:val="24"/>
        <w:szCs w:val="24"/>
      </w:rPr>
    </w:lvl>
    <w:lvl w:ilvl="1">
      <w:start w:val="1"/>
      <w:numFmt w:val="aiueoFullWidth"/>
      <w:lvlText w:val="(%2)"/>
      <w:lvlJc w:val="left"/>
      <w:pPr>
        <w:tabs>
          <w:tab w:val="num" w:pos="452"/>
        </w:tabs>
        <w:ind w:left="1262" w:hanging="420"/>
      </w:pPr>
      <w:rPr>
        <w:rFonts w:cs="Times New Roman" w:hint="eastAsia"/>
        <w:spacing w:val="0"/>
      </w:rPr>
    </w:lvl>
    <w:lvl w:ilvl="2">
      <w:start w:val="1"/>
      <w:numFmt w:val="decimalEnclosedCircle"/>
      <w:lvlText w:val="%3"/>
      <w:lvlJc w:val="left"/>
      <w:pPr>
        <w:tabs>
          <w:tab w:val="num" w:pos="452"/>
        </w:tabs>
        <w:ind w:left="1682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2102" w:hanging="420"/>
      </w:pPr>
      <w:rPr>
        <w:rFonts w:cs="Times New Roman" w:hint="default"/>
      </w:rPr>
    </w:lvl>
    <w:lvl w:ilvl="4">
      <w:start w:val="1"/>
      <w:numFmt w:val="aiueoFullWidth"/>
      <w:lvlText w:val="(%5)"/>
      <w:lvlJc w:val="left"/>
      <w:pPr>
        <w:tabs>
          <w:tab w:val="num" w:pos="452"/>
        </w:tabs>
        <w:ind w:left="2522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452"/>
        </w:tabs>
        <w:ind w:left="2942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3362" w:hanging="4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452"/>
        </w:tabs>
        <w:ind w:left="3362" w:hanging="4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452"/>
        </w:tabs>
        <w:ind w:left="3362" w:hanging="420"/>
      </w:pPr>
      <w:rPr>
        <w:rFonts w:cs="Times New Roman" w:hint="default"/>
      </w:rPr>
    </w:lvl>
  </w:abstractNum>
  <w:abstractNum w:abstractNumId="13">
    <w:nsid w:val="72882972"/>
    <w:multiLevelType w:val="hybridMultilevel"/>
    <w:tmpl w:val="60D40F6A"/>
    <w:lvl w:ilvl="0" w:tplc="00F2B2FC">
      <w:start w:val="1"/>
      <w:numFmt w:val="decimalEnclosedCircle"/>
      <w:lvlText w:val="%1"/>
      <w:lvlJc w:val="left"/>
      <w:pPr>
        <w:ind w:left="114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13"/>
  </w:num>
  <w:num w:numId="9">
    <w:abstractNumId w:val="11"/>
  </w:num>
  <w:num w:numId="10">
    <w:abstractNumId w:val="2"/>
  </w:num>
  <w:num w:numId="11">
    <w:abstractNumId w:val="9"/>
  </w:num>
  <w:num w:numId="12">
    <w:abstractNumId w:val="6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962"/>
  <w:hyphenationZone w:val="0"/>
  <w:drawingGridHorizontalSpacing w:val="12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EC"/>
    <w:rsid w:val="000051D5"/>
    <w:rsid w:val="00005A41"/>
    <w:rsid w:val="00006A09"/>
    <w:rsid w:val="00007AC2"/>
    <w:rsid w:val="0001021F"/>
    <w:rsid w:val="000121D7"/>
    <w:rsid w:val="000128F2"/>
    <w:rsid w:val="00015C10"/>
    <w:rsid w:val="000216E8"/>
    <w:rsid w:val="00030908"/>
    <w:rsid w:val="0003190E"/>
    <w:rsid w:val="0003601B"/>
    <w:rsid w:val="00041E5A"/>
    <w:rsid w:val="00046F24"/>
    <w:rsid w:val="000478CD"/>
    <w:rsid w:val="00061414"/>
    <w:rsid w:val="00061D17"/>
    <w:rsid w:val="000675A5"/>
    <w:rsid w:val="00074A02"/>
    <w:rsid w:val="00077F12"/>
    <w:rsid w:val="00090FCC"/>
    <w:rsid w:val="00091B3B"/>
    <w:rsid w:val="0009265E"/>
    <w:rsid w:val="00093407"/>
    <w:rsid w:val="000955AA"/>
    <w:rsid w:val="00096263"/>
    <w:rsid w:val="0009770C"/>
    <w:rsid w:val="000A31E4"/>
    <w:rsid w:val="000A5573"/>
    <w:rsid w:val="000A5A98"/>
    <w:rsid w:val="000A6A03"/>
    <w:rsid w:val="000A78BB"/>
    <w:rsid w:val="000B2DE6"/>
    <w:rsid w:val="000B4112"/>
    <w:rsid w:val="000B4143"/>
    <w:rsid w:val="000B6377"/>
    <w:rsid w:val="000C1921"/>
    <w:rsid w:val="000C35F9"/>
    <w:rsid w:val="000C5E65"/>
    <w:rsid w:val="000C7DE2"/>
    <w:rsid w:val="000D1D26"/>
    <w:rsid w:val="000D4D26"/>
    <w:rsid w:val="000D5DE0"/>
    <w:rsid w:val="000D60D9"/>
    <w:rsid w:val="000D737E"/>
    <w:rsid w:val="000E181A"/>
    <w:rsid w:val="000E1A26"/>
    <w:rsid w:val="000E3EBB"/>
    <w:rsid w:val="000E584E"/>
    <w:rsid w:val="000F2A67"/>
    <w:rsid w:val="000F307F"/>
    <w:rsid w:val="001007EA"/>
    <w:rsid w:val="001012E2"/>
    <w:rsid w:val="00105ECF"/>
    <w:rsid w:val="00105EE8"/>
    <w:rsid w:val="001066F6"/>
    <w:rsid w:val="00120A97"/>
    <w:rsid w:val="00121B95"/>
    <w:rsid w:val="00124DD9"/>
    <w:rsid w:val="00131FAF"/>
    <w:rsid w:val="00133850"/>
    <w:rsid w:val="00135AB9"/>
    <w:rsid w:val="00140FB8"/>
    <w:rsid w:val="00143D6C"/>
    <w:rsid w:val="00144D0A"/>
    <w:rsid w:val="00173646"/>
    <w:rsid w:val="00176258"/>
    <w:rsid w:val="00181243"/>
    <w:rsid w:val="001857FB"/>
    <w:rsid w:val="001859CD"/>
    <w:rsid w:val="00195C1B"/>
    <w:rsid w:val="00197D06"/>
    <w:rsid w:val="001A3DC6"/>
    <w:rsid w:val="001A729E"/>
    <w:rsid w:val="001B39AE"/>
    <w:rsid w:val="001C0BF4"/>
    <w:rsid w:val="001C282D"/>
    <w:rsid w:val="001C70D6"/>
    <w:rsid w:val="001C71FC"/>
    <w:rsid w:val="001C750A"/>
    <w:rsid w:val="001C7649"/>
    <w:rsid w:val="001D074B"/>
    <w:rsid w:val="001D36EF"/>
    <w:rsid w:val="001D4D6F"/>
    <w:rsid w:val="001D58E3"/>
    <w:rsid w:val="001D6EA1"/>
    <w:rsid w:val="001E0509"/>
    <w:rsid w:val="001E7A55"/>
    <w:rsid w:val="001F0ACB"/>
    <w:rsid w:val="00204F70"/>
    <w:rsid w:val="002142E6"/>
    <w:rsid w:val="00220815"/>
    <w:rsid w:val="00220A4F"/>
    <w:rsid w:val="00222F95"/>
    <w:rsid w:val="00225D51"/>
    <w:rsid w:val="00235F49"/>
    <w:rsid w:val="00244338"/>
    <w:rsid w:val="00250469"/>
    <w:rsid w:val="002509A2"/>
    <w:rsid w:val="002536DA"/>
    <w:rsid w:val="00253851"/>
    <w:rsid w:val="0025764C"/>
    <w:rsid w:val="0026105F"/>
    <w:rsid w:val="00261AC1"/>
    <w:rsid w:val="002715AC"/>
    <w:rsid w:val="00276AFE"/>
    <w:rsid w:val="00277BD9"/>
    <w:rsid w:val="002804DB"/>
    <w:rsid w:val="002825FB"/>
    <w:rsid w:val="0028538A"/>
    <w:rsid w:val="002923D3"/>
    <w:rsid w:val="00292E92"/>
    <w:rsid w:val="002A5229"/>
    <w:rsid w:val="002B3CBD"/>
    <w:rsid w:val="002C11D0"/>
    <w:rsid w:val="002C2D90"/>
    <w:rsid w:val="002C54F8"/>
    <w:rsid w:val="002D0553"/>
    <w:rsid w:val="002D089E"/>
    <w:rsid w:val="002D2269"/>
    <w:rsid w:val="002D5B06"/>
    <w:rsid w:val="002E05F3"/>
    <w:rsid w:val="002E5FF0"/>
    <w:rsid w:val="002E6756"/>
    <w:rsid w:val="002E76B5"/>
    <w:rsid w:val="002F085F"/>
    <w:rsid w:val="00302152"/>
    <w:rsid w:val="00303E57"/>
    <w:rsid w:val="00303E64"/>
    <w:rsid w:val="0031177E"/>
    <w:rsid w:val="00317715"/>
    <w:rsid w:val="00325579"/>
    <w:rsid w:val="00327E40"/>
    <w:rsid w:val="003368ED"/>
    <w:rsid w:val="00340A98"/>
    <w:rsid w:val="00340DB6"/>
    <w:rsid w:val="00345845"/>
    <w:rsid w:val="00346AAF"/>
    <w:rsid w:val="00347E96"/>
    <w:rsid w:val="00350B55"/>
    <w:rsid w:val="00351D0F"/>
    <w:rsid w:val="00355F9B"/>
    <w:rsid w:val="0035717B"/>
    <w:rsid w:val="0036098E"/>
    <w:rsid w:val="00360E71"/>
    <w:rsid w:val="00362795"/>
    <w:rsid w:val="00366309"/>
    <w:rsid w:val="0036686D"/>
    <w:rsid w:val="00372FD6"/>
    <w:rsid w:val="00377062"/>
    <w:rsid w:val="00381217"/>
    <w:rsid w:val="00383992"/>
    <w:rsid w:val="003853CA"/>
    <w:rsid w:val="003866A4"/>
    <w:rsid w:val="00391285"/>
    <w:rsid w:val="0039143F"/>
    <w:rsid w:val="00396F31"/>
    <w:rsid w:val="003A13F9"/>
    <w:rsid w:val="003A612A"/>
    <w:rsid w:val="003B4967"/>
    <w:rsid w:val="003B767F"/>
    <w:rsid w:val="003C0D76"/>
    <w:rsid w:val="003C50E5"/>
    <w:rsid w:val="003D4B6F"/>
    <w:rsid w:val="003D6B0C"/>
    <w:rsid w:val="003E2AE0"/>
    <w:rsid w:val="003E36BD"/>
    <w:rsid w:val="003E7166"/>
    <w:rsid w:val="003F3907"/>
    <w:rsid w:val="003F3DB0"/>
    <w:rsid w:val="003F4CC1"/>
    <w:rsid w:val="003F646E"/>
    <w:rsid w:val="003F6555"/>
    <w:rsid w:val="003F65F4"/>
    <w:rsid w:val="003F6EDE"/>
    <w:rsid w:val="003F765D"/>
    <w:rsid w:val="0040151D"/>
    <w:rsid w:val="00407ACA"/>
    <w:rsid w:val="00411D48"/>
    <w:rsid w:val="004148CF"/>
    <w:rsid w:val="00422A2B"/>
    <w:rsid w:val="00423B5A"/>
    <w:rsid w:val="00424254"/>
    <w:rsid w:val="00427561"/>
    <w:rsid w:val="00431FEC"/>
    <w:rsid w:val="00442242"/>
    <w:rsid w:val="00443AD7"/>
    <w:rsid w:val="00445FE6"/>
    <w:rsid w:val="00457A3E"/>
    <w:rsid w:val="00460EAE"/>
    <w:rsid w:val="004647ED"/>
    <w:rsid w:val="00470EED"/>
    <w:rsid w:val="0047372E"/>
    <w:rsid w:val="004743E3"/>
    <w:rsid w:val="00474B8C"/>
    <w:rsid w:val="00477801"/>
    <w:rsid w:val="004823EF"/>
    <w:rsid w:val="00484B94"/>
    <w:rsid w:val="00486A7F"/>
    <w:rsid w:val="004927D5"/>
    <w:rsid w:val="00493263"/>
    <w:rsid w:val="004949C1"/>
    <w:rsid w:val="004964FF"/>
    <w:rsid w:val="004A038C"/>
    <w:rsid w:val="004A08B5"/>
    <w:rsid w:val="004A5986"/>
    <w:rsid w:val="004B059A"/>
    <w:rsid w:val="004B3C21"/>
    <w:rsid w:val="004C2FF9"/>
    <w:rsid w:val="004C4A77"/>
    <w:rsid w:val="004C4C16"/>
    <w:rsid w:val="004D0EDF"/>
    <w:rsid w:val="004D0FB2"/>
    <w:rsid w:val="004D21BF"/>
    <w:rsid w:val="004D2CDA"/>
    <w:rsid w:val="004D3EA7"/>
    <w:rsid w:val="004D68E6"/>
    <w:rsid w:val="004E5336"/>
    <w:rsid w:val="00505C69"/>
    <w:rsid w:val="00505EC5"/>
    <w:rsid w:val="005122B7"/>
    <w:rsid w:val="00514719"/>
    <w:rsid w:val="00517612"/>
    <w:rsid w:val="005208F3"/>
    <w:rsid w:val="005227B8"/>
    <w:rsid w:val="00523462"/>
    <w:rsid w:val="00523802"/>
    <w:rsid w:val="00524754"/>
    <w:rsid w:val="00524D32"/>
    <w:rsid w:val="00525FC6"/>
    <w:rsid w:val="00527E21"/>
    <w:rsid w:val="00533F08"/>
    <w:rsid w:val="00536B08"/>
    <w:rsid w:val="0054695B"/>
    <w:rsid w:val="00553BD8"/>
    <w:rsid w:val="00562AA0"/>
    <w:rsid w:val="005636AE"/>
    <w:rsid w:val="00563726"/>
    <w:rsid w:val="00563F0F"/>
    <w:rsid w:val="005663D3"/>
    <w:rsid w:val="00566E21"/>
    <w:rsid w:val="00567648"/>
    <w:rsid w:val="0057786D"/>
    <w:rsid w:val="00583B79"/>
    <w:rsid w:val="00587F0F"/>
    <w:rsid w:val="005944EA"/>
    <w:rsid w:val="00594F12"/>
    <w:rsid w:val="005A07C8"/>
    <w:rsid w:val="005B1202"/>
    <w:rsid w:val="005B288F"/>
    <w:rsid w:val="005B3E31"/>
    <w:rsid w:val="005B5C47"/>
    <w:rsid w:val="005B7557"/>
    <w:rsid w:val="005C196E"/>
    <w:rsid w:val="005C52CA"/>
    <w:rsid w:val="005D12C1"/>
    <w:rsid w:val="005D1F33"/>
    <w:rsid w:val="005D76D8"/>
    <w:rsid w:val="005E1E85"/>
    <w:rsid w:val="005E38E5"/>
    <w:rsid w:val="005F02A2"/>
    <w:rsid w:val="005F0780"/>
    <w:rsid w:val="00603418"/>
    <w:rsid w:val="00612D96"/>
    <w:rsid w:val="00615624"/>
    <w:rsid w:val="0061793C"/>
    <w:rsid w:val="00630AAA"/>
    <w:rsid w:val="00634358"/>
    <w:rsid w:val="00634D2B"/>
    <w:rsid w:val="00644DB6"/>
    <w:rsid w:val="00645AFA"/>
    <w:rsid w:val="00650150"/>
    <w:rsid w:val="0066265B"/>
    <w:rsid w:val="00662C4C"/>
    <w:rsid w:val="006655E1"/>
    <w:rsid w:val="0066694F"/>
    <w:rsid w:val="00673382"/>
    <w:rsid w:val="00684048"/>
    <w:rsid w:val="00686DC1"/>
    <w:rsid w:val="0069420A"/>
    <w:rsid w:val="00694E17"/>
    <w:rsid w:val="00696708"/>
    <w:rsid w:val="006A4F52"/>
    <w:rsid w:val="006B5799"/>
    <w:rsid w:val="006B6CF1"/>
    <w:rsid w:val="006C45CE"/>
    <w:rsid w:val="006D26B6"/>
    <w:rsid w:val="006D3188"/>
    <w:rsid w:val="006D632E"/>
    <w:rsid w:val="006D74F7"/>
    <w:rsid w:val="006E0926"/>
    <w:rsid w:val="006E7762"/>
    <w:rsid w:val="006E7E6C"/>
    <w:rsid w:val="006F257E"/>
    <w:rsid w:val="006F3D57"/>
    <w:rsid w:val="006F6DDF"/>
    <w:rsid w:val="00716242"/>
    <w:rsid w:val="00717B1F"/>
    <w:rsid w:val="007208F0"/>
    <w:rsid w:val="00720AF7"/>
    <w:rsid w:val="00723A90"/>
    <w:rsid w:val="00725BFB"/>
    <w:rsid w:val="00725D73"/>
    <w:rsid w:val="0073095D"/>
    <w:rsid w:val="00730997"/>
    <w:rsid w:val="00737A3F"/>
    <w:rsid w:val="00740096"/>
    <w:rsid w:val="007465AD"/>
    <w:rsid w:val="00746D05"/>
    <w:rsid w:val="00746F3F"/>
    <w:rsid w:val="00750DBE"/>
    <w:rsid w:val="00750E78"/>
    <w:rsid w:val="007511A8"/>
    <w:rsid w:val="00753332"/>
    <w:rsid w:val="00755325"/>
    <w:rsid w:val="00757E19"/>
    <w:rsid w:val="00760AF3"/>
    <w:rsid w:val="0076653F"/>
    <w:rsid w:val="00766547"/>
    <w:rsid w:val="007666A3"/>
    <w:rsid w:val="00766A49"/>
    <w:rsid w:val="00766A81"/>
    <w:rsid w:val="00770EBF"/>
    <w:rsid w:val="007728C1"/>
    <w:rsid w:val="00791310"/>
    <w:rsid w:val="00792141"/>
    <w:rsid w:val="007928C6"/>
    <w:rsid w:val="007951F2"/>
    <w:rsid w:val="00795395"/>
    <w:rsid w:val="007A02DF"/>
    <w:rsid w:val="007A3BD2"/>
    <w:rsid w:val="007A4748"/>
    <w:rsid w:val="007A4C56"/>
    <w:rsid w:val="007A7E34"/>
    <w:rsid w:val="007B0414"/>
    <w:rsid w:val="007B26A0"/>
    <w:rsid w:val="007B31E4"/>
    <w:rsid w:val="007B4E70"/>
    <w:rsid w:val="007B62DA"/>
    <w:rsid w:val="007C07ED"/>
    <w:rsid w:val="007D768B"/>
    <w:rsid w:val="007D7A20"/>
    <w:rsid w:val="007E25F3"/>
    <w:rsid w:val="007E5BF2"/>
    <w:rsid w:val="007F3AF9"/>
    <w:rsid w:val="007F4597"/>
    <w:rsid w:val="007F5CDC"/>
    <w:rsid w:val="007F720F"/>
    <w:rsid w:val="007F76E3"/>
    <w:rsid w:val="00801BDC"/>
    <w:rsid w:val="00802D83"/>
    <w:rsid w:val="0080622C"/>
    <w:rsid w:val="00810E0A"/>
    <w:rsid w:val="0081303B"/>
    <w:rsid w:val="0081475F"/>
    <w:rsid w:val="00815177"/>
    <w:rsid w:val="00820923"/>
    <w:rsid w:val="00822DDE"/>
    <w:rsid w:val="00826B1F"/>
    <w:rsid w:val="008328BB"/>
    <w:rsid w:val="00843E5F"/>
    <w:rsid w:val="00844FDA"/>
    <w:rsid w:val="00846DA3"/>
    <w:rsid w:val="008473DE"/>
    <w:rsid w:val="008517E7"/>
    <w:rsid w:val="008531A9"/>
    <w:rsid w:val="00853B32"/>
    <w:rsid w:val="00854E98"/>
    <w:rsid w:val="0085739A"/>
    <w:rsid w:val="008662AB"/>
    <w:rsid w:val="00867A4F"/>
    <w:rsid w:val="00870BA1"/>
    <w:rsid w:val="00872D60"/>
    <w:rsid w:val="00874224"/>
    <w:rsid w:val="0087460F"/>
    <w:rsid w:val="00876733"/>
    <w:rsid w:val="00881FD6"/>
    <w:rsid w:val="00885331"/>
    <w:rsid w:val="00885869"/>
    <w:rsid w:val="00886FC9"/>
    <w:rsid w:val="00892E2D"/>
    <w:rsid w:val="008933ED"/>
    <w:rsid w:val="00894FEB"/>
    <w:rsid w:val="00896F98"/>
    <w:rsid w:val="00897B40"/>
    <w:rsid w:val="008A2266"/>
    <w:rsid w:val="008A3912"/>
    <w:rsid w:val="008B4E6E"/>
    <w:rsid w:val="008C21F3"/>
    <w:rsid w:val="008C686E"/>
    <w:rsid w:val="008D16D2"/>
    <w:rsid w:val="008D40C6"/>
    <w:rsid w:val="008E0E19"/>
    <w:rsid w:val="008E111C"/>
    <w:rsid w:val="008E3530"/>
    <w:rsid w:val="008E5EBD"/>
    <w:rsid w:val="008F358A"/>
    <w:rsid w:val="008F55C9"/>
    <w:rsid w:val="008F6FF0"/>
    <w:rsid w:val="00906254"/>
    <w:rsid w:val="0090713F"/>
    <w:rsid w:val="009103C6"/>
    <w:rsid w:val="00922382"/>
    <w:rsid w:val="00923D32"/>
    <w:rsid w:val="00925456"/>
    <w:rsid w:val="00926C85"/>
    <w:rsid w:val="00927DAF"/>
    <w:rsid w:val="0093010C"/>
    <w:rsid w:val="0093320E"/>
    <w:rsid w:val="00935515"/>
    <w:rsid w:val="00940C6B"/>
    <w:rsid w:val="00942688"/>
    <w:rsid w:val="00942781"/>
    <w:rsid w:val="00943667"/>
    <w:rsid w:val="00945812"/>
    <w:rsid w:val="00945DBF"/>
    <w:rsid w:val="00947345"/>
    <w:rsid w:val="00950040"/>
    <w:rsid w:val="00951731"/>
    <w:rsid w:val="00951E71"/>
    <w:rsid w:val="00952F78"/>
    <w:rsid w:val="0095301B"/>
    <w:rsid w:val="009545E0"/>
    <w:rsid w:val="00960289"/>
    <w:rsid w:val="00962B69"/>
    <w:rsid w:val="0096590D"/>
    <w:rsid w:val="00967A2B"/>
    <w:rsid w:val="00967F63"/>
    <w:rsid w:val="00980780"/>
    <w:rsid w:val="0098735C"/>
    <w:rsid w:val="009B2257"/>
    <w:rsid w:val="009B2319"/>
    <w:rsid w:val="009B26C1"/>
    <w:rsid w:val="009B2BFC"/>
    <w:rsid w:val="009B519F"/>
    <w:rsid w:val="009B61AA"/>
    <w:rsid w:val="009B72B0"/>
    <w:rsid w:val="009B78F3"/>
    <w:rsid w:val="009C2BD5"/>
    <w:rsid w:val="009D4838"/>
    <w:rsid w:val="009D5C3C"/>
    <w:rsid w:val="009E14AD"/>
    <w:rsid w:val="009E538E"/>
    <w:rsid w:val="009E747F"/>
    <w:rsid w:val="009F06D9"/>
    <w:rsid w:val="009F7033"/>
    <w:rsid w:val="00A04AD2"/>
    <w:rsid w:val="00A06EA4"/>
    <w:rsid w:val="00A07E69"/>
    <w:rsid w:val="00A10816"/>
    <w:rsid w:val="00A1133B"/>
    <w:rsid w:val="00A16A8C"/>
    <w:rsid w:val="00A17F58"/>
    <w:rsid w:val="00A208FE"/>
    <w:rsid w:val="00A21018"/>
    <w:rsid w:val="00A216D8"/>
    <w:rsid w:val="00A237A8"/>
    <w:rsid w:val="00A27FC6"/>
    <w:rsid w:val="00A316A3"/>
    <w:rsid w:val="00A328DD"/>
    <w:rsid w:val="00A33422"/>
    <w:rsid w:val="00A34603"/>
    <w:rsid w:val="00A37E19"/>
    <w:rsid w:val="00A43E6C"/>
    <w:rsid w:val="00A453F1"/>
    <w:rsid w:val="00A503B7"/>
    <w:rsid w:val="00A51760"/>
    <w:rsid w:val="00A51C96"/>
    <w:rsid w:val="00A521EA"/>
    <w:rsid w:val="00A63CE3"/>
    <w:rsid w:val="00A64721"/>
    <w:rsid w:val="00A6798A"/>
    <w:rsid w:val="00A70029"/>
    <w:rsid w:val="00A806CA"/>
    <w:rsid w:val="00A874EF"/>
    <w:rsid w:val="00AA52A7"/>
    <w:rsid w:val="00AA6ECC"/>
    <w:rsid w:val="00AA75EC"/>
    <w:rsid w:val="00AB002F"/>
    <w:rsid w:val="00AB3697"/>
    <w:rsid w:val="00AC3A86"/>
    <w:rsid w:val="00AC45B8"/>
    <w:rsid w:val="00AC568D"/>
    <w:rsid w:val="00AC5D0E"/>
    <w:rsid w:val="00AD2A70"/>
    <w:rsid w:val="00AD7E44"/>
    <w:rsid w:val="00AE45CB"/>
    <w:rsid w:val="00AE59E3"/>
    <w:rsid w:val="00AE61CE"/>
    <w:rsid w:val="00AF0961"/>
    <w:rsid w:val="00AF314A"/>
    <w:rsid w:val="00AF7940"/>
    <w:rsid w:val="00B01CB1"/>
    <w:rsid w:val="00B01DE3"/>
    <w:rsid w:val="00B0263D"/>
    <w:rsid w:val="00B0372E"/>
    <w:rsid w:val="00B04485"/>
    <w:rsid w:val="00B06556"/>
    <w:rsid w:val="00B2015E"/>
    <w:rsid w:val="00B23389"/>
    <w:rsid w:val="00B235C5"/>
    <w:rsid w:val="00B24210"/>
    <w:rsid w:val="00B24522"/>
    <w:rsid w:val="00B2515D"/>
    <w:rsid w:val="00B26645"/>
    <w:rsid w:val="00B27707"/>
    <w:rsid w:val="00B316B5"/>
    <w:rsid w:val="00B32ED1"/>
    <w:rsid w:val="00B33169"/>
    <w:rsid w:val="00B36B96"/>
    <w:rsid w:val="00B53331"/>
    <w:rsid w:val="00B55112"/>
    <w:rsid w:val="00B61F8E"/>
    <w:rsid w:val="00B63168"/>
    <w:rsid w:val="00B65E39"/>
    <w:rsid w:val="00B709CB"/>
    <w:rsid w:val="00B82A12"/>
    <w:rsid w:val="00B83583"/>
    <w:rsid w:val="00B84683"/>
    <w:rsid w:val="00B84970"/>
    <w:rsid w:val="00B91EAD"/>
    <w:rsid w:val="00BA14B5"/>
    <w:rsid w:val="00BA3951"/>
    <w:rsid w:val="00BA5C77"/>
    <w:rsid w:val="00BB0DC2"/>
    <w:rsid w:val="00BC2F63"/>
    <w:rsid w:val="00BC4690"/>
    <w:rsid w:val="00BC490B"/>
    <w:rsid w:val="00BC62F8"/>
    <w:rsid w:val="00BC7B1C"/>
    <w:rsid w:val="00BD0998"/>
    <w:rsid w:val="00BD38E1"/>
    <w:rsid w:val="00BD52CE"/>
    <w:rsid w:val="00BD5D49"/>
    <w:rsid w:val="00BD69B3"/>
    <w:rsid w:val="00BE2A61"/>
    <w:rsid w:val="00BE3791"/>
    <w:rsid w:val="00BE57AF"/>
    <w:rsid w:val="00BE632D"/>
    <w:rsid w:val="00BF0254"/>
    <w:rsid w:val="00BF0740"/>
    <w:rsid w:val="00BF1757"/>
    <w:rsid w:val="00C00A9A"/>
    <w:rsid w:val="00C047C8"/>
    <w:rsid w:val="00C049AA"/>
    <w:rsid w:val="00C0575A"/>
    <w:rsid w:val="00C07D0C"/>
    <w:rsid w:val="00C136B3"/>
    <w:rsid w:val="00C143E8"/>
    <w:rsid w:val="00C14796"/>
    <w:rsid w:val="00C14E43"/>
    <w:rsid w:val="00C15809"/>
    <w:rsid w:val="00C17101"/>
    <w:rsid w:val="00C23047"/>
    <w:rsid w:val="00C31FC5"/>
    <w:rsid w:val="00C33005"/>
    <w:rsid w:val="00C33D7A"/>
    <w:rsid w:val="00C4319E"/>
    <w:rsid w:val="00C45A0D"/>
    <w:rsid w:val="00C46002"/>
    <w:rsid w:val="00C46B4A"/>
    <w:rsid w:val="00C62A31"/>
    <w:rsid w:val="00C63620"/>
    <w:rsid w:val="00C6677B"/>
    <w:rsid w:val="00C66956"/>
    <w:rsid w:val="00C66EC1"/>
    <w:rsid w:val="00C70BB7"/>
    <w:rsid w:val="00C734F6"/>
    <w:rsid w:val="00C7513F"/>
    <w:rsid w:val="00C85961"/>
    <w:rsid w:val="00C86BE1"/>
    <w:rsid w:val="00C8760C"/>
    <w:rsid w:val="00C93C26"/>
    <w:rsid w:val="00CA2C24"/>
    <w:rsid w:val="00CA3C22"/>
    <w:rsid w:val="00CB528B"/>
    <w:rsid w:val="00CB61DE"/>
    <w:rsid w:val="00CC087E"/>
    <w:rsid w:val="00CC2E05"/>
    <w:rsid w:val="00CD719C"/>
    <w:rsid w:val="00CE5148"/>
    <w:rsid w:val="00CF0C7D"/>
    <w:rsid w:val="00CF5C1F"/>
    <w:rsid w:val="00D052EB"/>
    <w:rsid w:val="00D178C1"/>
    <w:rsid w:val="00D25C2C"/>
    <w:rsid w:val="00D276EA"/>
    <w:rsid w:val="00D33D8A"/>
    <w:rsid w:val="00D4095C"/>
    <w:rsid w:val="00D44B41"/>
    <w:rsid w:val="00D4525A"/>
    <w:rsid w:val="00D45B19"/>
    <w:rsid w:val="00D530A5"/>
    <w:rsid w:val="00D54DE8"/>
    <w:rsid w:val="00D568A4"/>
    <w:rsid w:val="00D625E0"/>
    <w:rsid w:val="00D7453A"/>
    <w:rsid w:val="00D74D86"/>
    <w:rsid w:val="00D77432"/>
    <w:rsid w:val="00D808ED"/>
    <w:rsid w:val="00D911FB"/>
    <w:rsid w:val="00D92BD2"/>
    <w:rsid w:val="00D93AB2"/>
    <w:rsid w:val="00D944FC"/>
    <w:rsid w:val="00D94C6E"/>
    <w:rsid w:val="00D951D4"/>
    <w:rsid w:val="00D954CB"/>
    <w:rsid w:val="00D95967"/>
    <w:rsid w:val="00DA1ACF"/>
    <w:rsid w:val="00DA3DBE"/>
    <w:rsid w:val="00DA4313"/>
    <w:rsid w:val="00DB2065"/>
    <w:rsid w:val="00DB2638"/>
    <w:rsid w:val="00DB3601"/>
    <w:rsid w:val="00DB5FB3"/>
    <w:rsid w:val="00DB7F56"/>
    <w:rsid w:val="00DC00D8"/>
    <w:rsid w:val="00DC0738"/>
    <w:rsid w:val="00DC6A91"/>
    <w:rsid w:val="00DC6E55"/>
    <w:rsid w:val="00DD0118"/>
    <w:rsid w:val="00DD2A33"/>
    <w:rsid w:val="00DD5EF6"/>
    <w:rsid w:val="00DD6705"/>
    <w:rsid w:val="00DD7770"/>
    <w:rsid w:val="00DE4038"/>
    <w:rsid w:val="00DE5F0D"/>
    <w:rsid w:val="00DE63C6"/>
    <w:rsid w:val="00DF384D"/>
    <w:rsid w:val="00DF4078"/>
    <w:rsid w:val="00DF7CA8"/>
    <w:rsid w:val="00E04F7C"/>
    <w:rsid w:val="00E0666C"/>
    <w:rsid w:val="00E07855"/>
    <w:rsid w:val="00E12DAC"/>
    <w:rsid w:val="00E13E73"/>
    <w:rsid w:val="00E16D00"/>
    <w:rsid w:val="00E30468"/>
    <w:rsid w:val="00E30BD8"/>
    <w:rsid w:val="00E31EA3"/>
    <w:rsid w:val="00E32F5C"/>
    <w:rsid w:val="00E41918"/>
    <w:rsid w:val="00E42FFF"/>
    <w:rsid w:val="00E431EB"/>
    <w:rsid w:val="00E503CE"/>
    <w:rsid w:val="00E54D40"/>
    <w:rsid w:val="00E5500F"/>
    <w:rsid w:val="00E57298"/>
    <w:rsid w:val="00E60975"/>
    <w:rsid w:val="00E6191B"/>
    <w:rsid w:val="00E61E58"/>
    <w:rsid w:val="00E622F3"/>
    <w:rsid w:val="00E67403"/>
    <w:rsid w:val="00E67EB9"/>
    <w:rsid w:val="00E71B1D"/>
    <w:rsid w:val="00E7230C"/>
    <w:rsid w:val="00E77314"/>
    <w:rsid w:val="00E776AE"/>
    <w:rsid w:val="00E900DD"/>
    <w:rsid w:val="00E92297"/>
    <w:rsid w:val="00E95A6E"/>
    <w:rsid w:val="00EA491B"/>
    <w:rsid w:val="00EC0522"/>
    <w:rsid w:val="00EC0ABD"/>
    <w:rsid w:val="00ED188D"/>
    <w:rsid w:val="00ED2F77"/>
    <w:rsid w:val="00ED3590"/>
    <w:rsid w:val="00ED7C4D"/>
    <w:rsid w:val="00EE06A2"/>
    <w:rsid w:val="00EE08A9"/>
    <w:rsid w:val="00EE7696"/>
    <w:rsid w:val="00EF0026"/>
    <w:rsid w:val="00EF0377"/>
    <w:rsid w:val="00EF47E8"/>
    <w:rsid w:val="00EF6AF0"/>
    <w:rsid w:val="00EF7439"/>
    <w:rsid w:val="00EF7C73"/>
    <w:rsid w:val="00F01C60"/>
    <w:rsid w:val="00F03F9C"/>
    <w:rsid w:val="00F11254"/>
    <w:rsid w:val="00F122EC"/>
    <w:rsid w:val="00F122FE"/>
    <w:rsid w:val="00F21CA3"/>
    <w:rsid w:val="00F26D5D"/>
    <w:rsid w:val="00F27944"/>
    <w:rsid w:val="00F31CB6"/>
    <w:rsid w:val="00F33548"/>
    <w:rsid w:val="00F3780C"/>
    <w:rsid w:val="00F37EC5"/>
    <w:rsid w:val="00F442A5"/>
    <w:rsid w:val="00F452F3"/>
    <w:rsid w:val="00F45873"/>
    <w:rsid w:val="00F460EC"/>
    <w:rsid w:val="00F468CB"/>
    <w:rsid w:val="00F47DF4"/>
    <w:rsid w:val="00F50245"/>
    <w:rsid w:val="00F50739"/>
    <w:rsid w:val="00F52DD6"/>
    <w:rsid w:val="00F54821"/>
    <w:rsid w:val="00F55901"/>
    <w:rsid w:val="00F60FFB"/>
    <w:rsid w:val="00F61D22"/>
    <w:rsid w:val="00F6533E"/>
    <w:rsid w:val="00F65543"/>
    <w:rsid w:val="00F6666D"/>
    <w:rsid w:val="00F71916"/>
    <w:rsid w:val="00F71B2B"/>
    <w:rsid w:val="00F72411"/>
    <w:rsid w:val="00F75462"/>
    <w:rsid w:val="00F75EBB"/>
    <w:rsid w:val="00F80959"/>
    <w:rsid w:val="00F8158B"/>
    <w:rsid w:val="00F81B35"/>
    <w:rsid w:val="00F84C0E"/>
    <w:rsid w:val="00F85798"/>
    <w:rsid w:val="00F91025"/>
    <w:rsid w:val="00F910FF"/>
    <w:rsid w:val="00F925F7"/>
    <w:rsid w:val="00F9752B"/>
    <w:rsid w:val="00FA6A21"/>
    <w:rsid w:val="00FB3CDD"/>
    <w:rsid w:val="00FB5C0E"/>
    <w:rsid w:val="00FC0183"/>
    <w:rsid w:val="00FC021B"/>
    <w:rsid w:val="00FC030F"/>
    <w:rsid w:val="00FC32A4"/>
    <w:rsid w:val="00FC3CD5"/>
    <w:rsid w:val="00FC44E6"/>
    <w:rsid w:val="00FC5AB4"/>
    <w:rsid w:val="00FC6137"/>
    <w:rsid w:val="00FC7AB2"/>
    <w:rsid w:val="00FD1A34"/>
    <w:rsid w:val="00FD5718"/>
    <w:rsid w:val="00FD7D4E"/>
    <w:rsid w:val="00FE06CD"/>
    <w:rsid w:val="00FE7AB8"/>
    <w:rsid w:val="00FF06DF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33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ゴシック" w:cs="ＭＳ ゴシック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4690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9F7033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B3E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B3E31"/>
    <w:rPr>
      <w:rFonts w:eastAsia="ＭＳ ゴシック" w:cs="ＭＳ ゴシック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B3E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B3E31"/>
    <w:rPr>
      <w:rFonts w:eastAsia="ＭＳ ゴシック" w:cs="ＭＳ ゴシック"/>
      <w:color w:val="000000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8A3912"/>
  </w:style>
  <w:style w:type="character" w:customStyle="1" w:styleId="a9">
    <w:name w:val="日付 (文字)"/>
    <w:basedOn w:val="a0"/>
    <w:link w:val="a8"/>
    <w:uiPriority w:val="99"/>
    <w:semiHidden/>
    <w:rsid w:val="008A3912"/>
    <w:rPr>
      <w:rFonts w:eastAsia="ＭＳ ゴシック" w:cs="ＭＳ ゴシック"/>
      <w:color w:val="000000"/>
      <w:sz w:val="24"/>
      <w:szCs w:val="24"/>
    </w:rPr>
  </w:style>
  <w:style w:type="paragraph" w:styleId="aa">
    <w:name w:val="caption"/>
    <w:basedOn w:val="a"/>
    <w:next w:val="a"/>
    <w:qFormat/>
    <w:rsid w:val="008F6FF0"/>
    <w:rPr>
      <w:b/>
      <w:bCs/>
      <w:sz w:val="21"/>
      <w:szCs w:val="21"/>
    </w:rPr>
  </w:style>
  <w:style w:type="table" w:styleId="ab">
    <w:name w:val="Table Grid"/>
    <w:basedOn w:val="a1"/>
    <w:uiPriority w:val="59"/>
    <w:rsid w:val="007666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basedOn w:val="a0"/>
    <w:uiPriority w:val="20"/>
    <w:qFormat/>
    <w:rsid w:val="005B7557"/>
    <w:rPr>
      <w:i/>
      <w:iCs/>
    </w:rPr>
  </w:style>
  <w:style w:type="character" w:styleId="ad">
    <w:name w:val="Strong"/>
    <w:basedOn w:val="a0"/>
    <w:uiPriority w:val="22"/>
    <w:qFormat/>
    <w:rsid w:val="005B755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A6A21"/>
    <w:rPr>
      <w:rFonts w:ascii="Arial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A6A21"/>
    <w:rPr>
      <w:rFonts w:ascii="Arial" w:eastAsia="ＭＳ ゴシック" w:hAnsi="Arial" w:cs="Times New Roman"/>
      <w:color w:val="000000"/>
      <w:sz w:val="18"/>
      <w:szCs w:val="18"/>
    </w:rPr>
  </w:style>
  <w:style w:type="character" w:styleId="af0">
    <w:name w:val="Hyperlink"/>
    <w:basedOn w:val="a0"/>
    <w:uiPriority w:val="99"/>
    <w:unhideWhenUsed/>
    <w:rsid w:val="00ED3590"/>
    <w:rPr>
      <w:color w:val="0000FF"/>
      <w:u w:val="single"/>
    </w:rPr>
  </w:style>
  <w:style w:type="character" w:styleId="af1">
    <w:name w:val="annotation reference"/>
    <w:basedOn w:val="a0"/>
    <w:semiHidden/>
    <w:unhideWhenUsed/>
    <w:rsid w:val="00FC7AB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C7AB2"/>
  </w:style>
  <w:style w:type="character" w:customStyle="1" w:styleId="af3">
    <w:name w:val="コメント文字列 (文字)"/>
    <w:basedOn w:val="a0"/>
    <w:link w:val="af2"/>
    <w:uiPriority w:val="99"/>
    <w:semiHidden/>
    <w:rsid w:val="00FC7AB2"/>
    <w:rPr>
      <w:rFonts w:eastAsia="ＭＳ ゴシック" w:cs="ＭＳ ゴシック"/>
      <w:color w:val="000000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C7AB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C7AB2"/>
    <w:rPr>
      <w:rFonts w:eastAsia="ＭＳ ゴシック" w:cs="ＭＳ ゴシック"/>
      <w:b/>
      <w:bCs/>
      <w:color w:val="000000"/>
      <w:sz w:val="24"/>
      <w:szCs w:val="24"/>
    </w:rPr>
  </w:style>
  <w:style w:type="paragraph" w:styleId="af6">
    <w:name w:val="Revision"/>
    <w:hidden/>
    <w:uiPriority w:val="99"/>
    <w:semiHidden/>
    <w:rsid w:val="002536DA"/>
    <w:rPr>
      <w:rFonts w:eastAsia="ＭＳ ゴシック" w:cs="ＭＳ ゴシック"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BC4690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143D6C"/>
    <w:pPr>
      <w:ind w:leftChars="400" w:left="840"/>
    </w:pPr>
  </w:style>
  <w:style w:type="paragraph" w:styleId="af8">
    <w:name w:val="TOC Heading"/>
    <w:basedOn w:val="1"/>
    <w:next w:val="a"/>
    <w:uiPriority w:val="39"/>
    <w:unhideWhenUsed/>
    <w:qFormat/>
    <w:rsid w:val="003A13F9"/>
    <w:pPr>
      <w:keepLines/>
      <w:widowControl/>
      <w:suppressAutoHyphens w:val="0"/>
      <w:kinsoku/>
      <w:wordWrap/>
      <w:overflowPunct/>
      <w:autoSpaceDE/>
      <w:autoSpaceDN/>
      <w:adjustRightInd/>
      <w:spacing w:before="480" w:line="276" w:lineRule="auto"/>
      <w:textAlignment w:val="auto"/>
      <w:outlineLvl w:val="9"/>
    </w:pPr>
    <w:rPr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A13F9"/>
  </w:style>
  <w:style w:type="paragraph" w:styleId="Web">
    <w:name w:val="Normal (Web)"/>
    <w:basedOn w:val="a"/>
    <w:uiPriority w:val="99"/>
    <w:semiHidden/>
    <w:unhideWhenUsed/>
    <w:rsid w:val="002C2D90"/>
    <w:pPr>
      <w:widowControl/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33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ゴシック" w:cs="ＭＳ ゴシック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4690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9F7033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B3E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B3E31"/>
    <w:rPr>
      <w:rFonts w:eastAsia="ＭＳ ゴシック" w:cs="ＭＳ ゴシック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B3E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B3E31"/>
    <w:rPr>
      <w:rFonts w:eastAsia="ＭＳ ゴシック" w:cs="ＭＳ ゴシック"/>
      <w:color w:val="000000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8A3912"/>
  </w:style>
  <w:style w:type="character" w:customStyle="1" w:styleId="a9">
    <w:name w:val="日付 (文字)"/>
    <w:basedOn w:val="a0"/>
    <w:link w:val="a8"/>
    <w:uiPriority w:val="99"/>
    <w:semiHidden/>
    <w:rsid w:val="008A3912"/>
    <w:rPr>
      <w:rFonts w:eastAsia="ＭＳ ゴシック" w:cs="ＭＳ ゴシック"/>
      <w:color w:val="000000"/>
      <w:sz w:val="24"/>
      <w:szCs w:val="24"/>
    </w:rPr>
  </w:style>
  <w:style w:type="paragraph" w:styleId="aa">
    <w:name w:val="caption"/>
    <w:basedOn w:val="a"/>
    <w:next w:val="a"/>
    <w:qFormat/>
    <w:rsid w:val="008F6FF0"/>
    <w:rPr>
      <w:b/>
      <w:bCs/>
      <w:sz w:val="21"/>
      <w:szCs w:val="21"/>
    </w:rPr>
  </w:style>
  <w:style w:type="table" w:styleId="ab">
    <w:name w:val="Table Grid"/>
    <w:basedOn w:val="a1"/>
    <w:uiPriority w:val="59"/>
    <w:rsid w:val="007666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basedOn w:val="a0"/>
    <w:uiPriority w:val="20"/>
    <w:qFormat/>
    <w:rsid w:val="005B7557"/>
    <w:rPr>
      <w:i/>
      <w:iCs/>
    </w:rPr>
  </w:style>
  <w:style w:type="character" w:styleId="ad">
    <w:name w:val="Strong"/>
    <w:basedOn w:val="a0"/>
    <w:uiPriority w:val="22"/>
    <w:qFormat/>
    <w:rsid w:val="005B755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A6A21"/>
    <w:rPr>
      <w:rFonts w:ascii="Arial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A6A21"/>
    <w:rPr>
      <w:rFonts w:ascii="Arial" w:eastAsia="ＭＳ ゴシック" w:hAnsi="Arial" w:cs="Times New Roman"/>
      <w:color w:val="000000"/>
      <w:sz w:val="18"/>
      <w:szCs w:val="18"/>
    </w:rPr>
  </w:style>
  <w:style w:type="character" w:styleId="af0">
    <w:name w:val="Hyperlink"/>
    <w:basedOn w:val="a0"/>
    <w:uiPriority w:val="99"/>
    <w:unhideWhenUsed/>
    <w:rsid w:val="00ED3590"/>
    <w:rPr>
      <w:color w:val="0000FF"/>
      <w:u w:val="single"/>
    </w:rPr>
  </w:style>
  <w:style w:type="character" w:styleId="af1">
    <w:name w:val="annotation reference"/>
    <w:basedOn w:val="a0"/>
    <w:semiHidden/>
    <w:unhideWhenUsed/>
    <w:rsid w:val="00FC7AB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C7AB2"/>
  </w:style>
  <w:style w:type="character" w:customStyle="1" w:styleId="af3">
    <w:name w:val="コメント文字列 (文字)"/>
    <w:basedOn w:val="a0"/>
    <w:link w:val="af2"/>
    <w:uiPriority w:val="99"/>
    <w:semiHidden/>
    <w:rsid w:val="00FC7AB2"/>
    <w:rPr>
      <w:rFonts w:eastAsia="ＭＳ ゴシック" w:cs="ＭＳ ゴシック"/>
      <w:color w:val="000000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C7AB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C7AB2"/>
    <w:rPr>
      <w:rFonts w:eastAsia="ＭＳ ゴシック" w:cs="ＭＳ ゴシック"/>
      <w:b/>
      <w:bCs/>
      <w:color w:val="000000"/>
      <w:sz w:val="24"/>
      <w:szCs w:val="24"/>
    </w:rPr>
  </w:style>
  <w:style w:type="paragraph" w:styleId="af6">
    <w:name w:val="Revision"/>
    <w:hidden/>
    <w:uiPriority w:val="99"/>
    <w:semiHidden/>
    <w:rsid w:val="002536DA"/>
    <w:rPr>
      <w:rFonts w:eastAsia="ＭＳ ゴシック" w:cs="ＭＳ ゴシック"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BC4690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143D6C"/>
    <w:pPr>
      <w:ind w:leftChars="400" w:left="840"/>
    </w:pPr>
  </w:style>
  <w:style w:type="paragraph" w:styleId="af8">
    <w:name w:val="TOC Heading"/>
    <w:basedOn w:val="1"/>
    <w:next w:val="a"/>
    <w:uiPriority w:val="39"/>
    <w:unhideWhenUsed/>
    <w:qFormat/>
    <w:rsid w:val="003A13F9"/>
    <w:pPr>
      <w:keepLines/>
      <w:widowControl/>
      <w:suppressAutoHyphens w:val="0"/>
      <w:kinsoku/>
      <w:wordWrap/>
      <w:overflowPunct/>
      <w:autoSpaceDE/>
      <w:autoSpaceDN/>
      <w:adjustRightInd/>
      <w:spacing w:before="480" w:line="276" w:lineRule="auto"/>
      <w:textAlignment w:val="auto"/>
      <w:outlineLvl w:val="9"/>
    </w:pPr>
    <w:rPr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A13F9"/>
  </w:style>
  <w:style w:type="paragraph" w:styleId="Web">
    <w:name w:val="Normal (Web)"/>
    <w:basedOn w:val="a"/>
    <w:uiPriority w:val="99"/>
    <w:semiHidden/>
    <w:unhideWhenUsed/>
    <w:rsid w:val="002C2D90"/>
    <w:pPr>
      <w:widowControl/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  <w:divsChild>
            <w:div w:id="1082071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6E178-1434-4BA2-95E2-6A301198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CC4279DF</Template>
  <TotalTime>15</TotalTime>
  <Pages>1</Pages>
  <Words>297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障企発第０２１７００１号</vt:lpstr>
      <vt:lpstr>障企発第０２１７００１号　　　　　　　　　　　　　</vt:lpstr>
    </vt:vector>
  </TitlesOfParts>
  <Company>厚生労働省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障企発第０２１７００１号</dc:title>
  <dc:creator>厚生労働省ネットワークシステム</dc:creator>
  <cp:lastModifiedBy>山下 なつみ</cp:lastModifiedBy>
  <cp:revision>5</cp:revision>
  <cp:lastPrinted>2016-05-17T07:14:00Z</cp:lastPrinted>
  <dcterms:created xsi:type="dcterms:W3CDTF">2016-05-12T04:32:00Z</dcterms:created>
  <dcterms:modified xsi:type="dcterms:W3CDTF">2016-05-17T07:21:00Z</dcterms:modified>
</cp:coreProperties>
</file>