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39" w:rsidRPr="003B64B3" w:rsidRDefault="005D6439" w:rsidP="005D6439">
      <w:pPr>
        <w:pStyle w:val="2"/>
        <w:rPr>
          <w:rFonts w:asciiTheme="majorEastAsia" w:hAnsiTheme="majorEastAsia"/>
        </w:rPr>
      </w:pPr>
      <w:bookmarkStart w:id="0" w:name="_Toc521652503"/>
      <w:r w:rsidRPr="003B64B3">
        <w:rPr>
          <w:rFonts w:asciiTheme="majorEastAsia" w:hAnsiTheme="majorEastAsia" w:hint="eastAsia"/>
        </w:rPr>
        <w:t xml:space="preserve">様式４「介護ロボットフォーラム　</w:t>
      </w:r>
      <w:r>
        <w:rPr>
          <w:rFonts w:asciiTheme="majorEastAsia" w:hAnsiTheme="majorEastAsia" w:hint="eastAsia"/>
        </w:rPr>
        <w:t>実施結果報告書</w:t>
      </w:r>
      <w:r w:rsidRPr="003B64B3">
        <w:rPr>
          <w:rFonts w:asciiTheme="majorEastAsia" w:hAnsiTheme="majorEastAsia" w:hint="eastAsia"/>
        </w:rPr>
        <w:t>」</w:t>
      </w:r>
      <w:bookmarkEnd w:id="0"/>
    </w:p>
    <w:p w:rsidR="005D6439" w:rsidRPr="002C45C3" w:rsidRDefault="005D6439" w:rsidP="005D6439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/>
          <w:color w:val="000000"/>
          <w:sz w:val="22"/>
        </w:rPr>
        <w:t>平成　年　月　日</w:t>
      </w:r>
    </w:p>
    <w:p w:rsidR="005D6439" w:rsidRPr="002C45C3" w:rsidRDefault="005D6439" w:rsidP="005D6439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:rsidR="005D6439" w:rsidRPr="0060522B" w:rsidRDefault="005D6439" w:rsidP="005D6439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C01489">
        <w:rPr>
          <w:rFonts w:ascii="HGP創英角ｺﾞｼｯｸUB" w:eastAsia="HGP創英角ｺﾞｼｯｸUB" w:hAnsi="HGP創英角ｺﾞｼｯｸUB" w:hint="eastAsia"/>
          <w:sz w:val="24"/>
        </w:rPr>
        <w:t>介護ロボットフォーラム　実施結果報告書</w:t>
      </w:r>
    </w:p>
    <w:p w:rsidR="005D6439" w:rsidRPr="002C45C3" w:rsidRDefault="005D6439" w:rsidP="005D6439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:rsidR="005D6439" w:rsidRPr="002C45C3" w:rsidRDefault="005D6439" w:rsidP="005D6439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１．実施機関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967"/>
        <w:gridCol w:w="6503"/>
      </w:tblGrid>
      <w:tr w:rsidR="005D6439" w:rsidRPr="002C45C3" w:rsidTr="00E93EA0">
        <w:tc>
          <w:tcPr>
            <w:tcW w:w="2268" w:type="dxa"/>
            <w:shd w:val="clear" w:color="auto" w:fill="DAEEF3" w:themeFill="accent5" w:themeFillTint="33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7655" w:type="dxa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32C19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（対象エリア名）</w:t>
            </w:r>
            <w:r w:rsidRPr="00D751F2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介護ロボットフォーラム</w:t>
            </w:r>
          </w:p>
        </w:tc>
      </w:tr>
      <w:tr w:rsidR="005D6439" w:rsidRPr="002C45C3" w:rsidTr="00E93EA0">
        <w:tc>
          <w:tcPr>
            <w:tcW w:w="2268" w:type="dxa"/>
            <w:shd w:val="clear" w:color="auto" w:fill="DAEEF3" w:themeFill="accent5" w:themeFillTint="33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D751F2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7655" w:type="dxa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5D6439" w:rsidRPr="002C45C3" w:rsidTr="00E93EA0">
        <w:tc>
          <w:tcPr>
            <w:tcW w:w="2268" w:type="dxa"/>
            <w:shd w:val="clear" w:color="auto" w:fill="DAEEF3" w:themeFill="accent5" w:themeFillTint="33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7655" w:type="dxa"/>
          </w:tcPr>
          <w:p w:rsidR="005D6439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5D6439" w:rsidRPr="002C45C3" w:rsidTr="00E93EA0">
        <w:tc>
          <w:tcPr>
            <w:tcW w:w="2268" w:type="dxa"/>
            <w:shd w:val="clear" w:color="auto" w:fill="DAEEF3" w:themeFill="accent5" w:themeFillTint="33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連絡担当者</w:t>
            </w:r>
          </w:p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所属　氏名</w:t>
            </w:r>
          </w:p>
        </w:tc>
        <w:tc>
          <w:tcPr>
            <w:tcW w:w="7655" w:type="dxa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5D6439" w:rsidRPr="002C45C3" w:rsidTr="00E93EA0">
        <w:tc>
          <w:tcPr>
            <w:tcW w:w="2268" w:type="dxa"/>
            <w:shd w:val="clear" w:color="auto" w:fill="DAEEF3" w:themeFill="accent5" w:themeFillTint="33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7655" w:type="dxa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5D6439" w:rsidRPr="002C45C3" w:rsidTr="00E93EA0">
        <w:tc>
          <w:tcPr>
            <w:tcW w:w="2268" w:type="dxa"/>
            <w:shd w:val="clear" w:color="auto" w:fill="DAEEF3" w:themeFill="accent5" w:themeFillTint="33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</w:t>
            </w: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メール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アドレス</w:t>
            </w:r>
          </w:p>
        </w:tc>
        <w:tc>
          <w:tcPr>
            <w:tcW w:w="7655" w:type="dxa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:rsidR="005D6439" w:rsidRPr="002C45C3" w:rsidRDefault="005D6439" w:rsidP="005D6439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:rsidR="005D6439" w:rsidRPr="002C45C3" w:rsidRDefault="005D6439" w:rsidP="005D6439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２．</w:t>
      </w:r>
      <w:r w:rsidRPr="00EF0598">
        <w:rPr>
          <w:rFonts w:asciiTheme="majorEastAsia" w:eastAsiaTheme="majorEastAsia" w:hAnsiTheme="majorEastAsia" w:cs="Times New Roman" w:hint="eastAsia"/>
          <w:color w:val="000000"/>
          <w:sz w:val="22"/>
        </w:rPr>
        <w:t>展示等を</w:t>
      </w:r>
      <w:r>
        <w:rPr>
          <w:rFonts w:asciiTheme="majorEastAsia" w:eastAsiaTheme="majorEastAsia" w:hAnsiTheme="majorEastAsia" w:cs="Times New Roman" w:hint="eastAsia"/>
          <w:color w:val="000000"/>
          <w:sz w:val="22"/>
        </w:rPr>
        <w:t>行った</w:t>
      </w:r>
      <w:r w:rsidRPr="00EF0598">
        <w:rPr>
          <w:rFonts w:asciiTheme="majorEastAsia" w:eastAsiaTheme="majorEastAsia" w:hAnsiTheme="majorEastAsia" w:cs="Times New Roman" w:hint="eastAsia"/>
          <w:color w:val="000000"/>
          <w:sz w:val="22"/>
        </w:rPr>
        <w:t>機器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470"/>
      </w:tblGrid>
      <w:tr w:rsidR="005D6439" w:rsidRPr="002C45C3" w:rsidTr="00E93EA0">
        <w:trPr>
          <w:trHeight w:val="549"/>
        </w:trPr>
        <w:tc>
          <w:tcPr>
            <w:tcW w:w="9923" w:type="dxa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:rsidR="005D6439" w:rsidRPr="00655925" w:rsidRDefault="005D6439" w:rsidP="005D6439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:rsidR="005D6439" w:rsidRPr="002C45C3" w:rsidRDefault="005D6439" w:rsidP="005D6439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３．実施体制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470"/>
      </w:tblGrid>
      <w:tr w:rsidR="005D6439" w:rsidRPr="002C45C3" w:rsidTr="00E93EA0">
        <w:trPr>
          <w:trHeight w:val="565"/>
        </w:trPr>
        <w:tc>
          <w:tcPr>
            <w:tcW w:w="9923" w:type="dxa"/>
          </w:tcPr>
          <w:p w:rsidR="005D6439" w:rsidRPr="002C45C3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:rsidR="005D6439" w:rsidRPr="00655925" w:rsidRDefault="005D6439" w:rsidP="005D6439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:rsidR="005D6439" w:rsidRPr="002C45C3" w:rsidRDefault="005D6439" w:rsidP="005D6439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４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E93EA0">
        <w:rPr>
          <w:rFonts w:asciiTheme="majorEastAsia" w:eastAsiaTheme="majorEastAsia" w:hAnsiTheme="majorEastAsia" w:cs="Times New Roman" w:hint="eastAsia"/>
          <w:color w:val="000000"/>
          <w:sz w:val="22"/>
        </w:rPr>
        <w:t>実施内容及び参加人数</w:t>
      </w:r>
      <w:bookmarkStart w:id="1" w:name="_GoBack"/>
      <w:bookmarkEnd w:id="1"/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470"/>
      </w:tblGrid>
      <w:tr w:rsidR="005D6439" w:rsidRPr="008F5512" w:rsidTr="00E93EA0">
        <w:trPr>
          <w:trHeight w:val="1342"/>
        </w:trPr>
        <w:tc>
          <w:tcPr>
            <w:tcW w:w="9923" w:type="dxa"/>
            <w:tcBorders>
              <w:bottom w:val="single" w:sz="4" w:space="0" w:color="auto"/>
            </w:tcBorders>
          </w:tcPr>
          <w:p w:rsidR="005D6439" w:rsidRPr="008F5512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highlight w:val="yellow"/>
              </w:rPr>
            </w:pPr>
          </w:p>
        </w:tc>
      </w:tr>
    </w:tbl>
    <w:p w:rsidR="005D6439" w:rsidRPr="00655925" w:rsidRDefault="005D6439" w:rsidP="005D6439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:rsidR="005D6439" w:rsidRDefault="005D6439" w:rsidP="005D6439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５．実施による成果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470"/>
      </w:tblGrid>
      <w:tr w:rsidR="005D6439" w:rsidTr="00E93EA0">
        <w:tc>
          <w:tcPr>
            <w:tcW w:w="9923" w:type="dxa"/>
          </w:tcPr>
          <w:p w:rsidR="005D6439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:rsidR="005D6439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:rsidR="005D6439" w:rsidRDefault="005D6439" w:rsidP="00E93EA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:rsidR="005D6439" w:rsidRPr="00655925" w:rsidRDefault="005D6439" w:rsidP="005D6439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:rsidR="005D6439" w:rsidRPr="00C527DF" w:rsidRDefault="005D6439" w:rsidP="005D6439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  <w:r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p w:rsidR="00E93EA0" w:rsidRPr="005D6439" w:rsidRDefault="00E93EA0" w:rsidP="005D6439">
      <w:pPr>
        <w:widowControl/>
        <w:jc w:val="left"/>
        <w:rPr>
          <w:rFonts w:asciiTheme="majorEastAsia" w:eastAsiaTheme="majorEastAsia" w:hAnsiTheme="majorEastAsia" w:cs="Times New Roman"/>
          <w:color w:val="000000"/>
          <w:sz w:val="22"/>
        </w:rPr>
      </w:pPr>
    </w:p>
    <w:sectPr w:rsidR="00E93EA0" w:rsidRPr="005D64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EA0" w:rsidRDefault="00E93EA0" w:rsidP="00E93EA0">
      <w:r>
        <w:separator/>
      </w:r>
    </w:p>
  </w:endnote>
  <w:endnote w:type="continuationSeparator" w:id="0">
    <w:p w:rsidR="00E93EA0" w:rsidRDefault="00E93EA0" w:rsidP="00E9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EA0" w:rsidRDefault="00E93EA0" w:rsidP="00E93EA0">
      <w:r>
        <w:separator/>
      </w:r>
    </w:p>
  </w:footnote>
  <w:footnote w:type="continuationSeparator" w:id="0">
    <w:p w:rsidR="00E93EA0" w:rsidRDefault="00E93EA0" w:rsidP="00E93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39"/>
    <w:rsid w:val="004F37A6"/>
    <w:rsid w:val="005D6439"/>
    <w:rsid w:val="007858CA"/>
    <w:rsid w:val="00E93EA0"/>
    <w:rsid w:val="00F64CA2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39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D6439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D6439"/>
    <w:rPr>
      <w:rFonts w:asciiTheme="majorHAnsi" w:eastAsiaTheme="majorEastAsia" w:hAnsiTheme="majorHAnsi" w:cstheme="majorBidi"/>
    </w:rPr>
  </w:style>
  <w:style w:type="table" w:styleId="a3">
    <w:name w:val="Table Grid"/>
    <w:basedOn w:val="a1"/>
    <w:uiPriority w:val="59"/>
    <w:rsid w:val="005D6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3E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3EA0"/>
  </w:style>
  <w:style w:type="paragraph" w:styleId="a6">
    <w:name w:val="footer"/>
    <w:basedOn w:val="a"/>
    <w:link w:val="a7"/>
    <w:uiPriority w:val="99"/>
    <w:unhideWhenUsed/>
    <w:rsid w:val="00E93E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3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39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D6439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D6439"/>
    <w:rPr>
      <w:rFonts w:asciiTheme="majorHAnsi" w:eastAsiaTheme="majorEastAsia" w:hAnsiTheme="majorHAnsi" w:cstheme="majorBidi"/>
    </w:rPr>
  </w:style>
  <w:style w:type="table" w:styleId="a3">
    <w:name w:val="Table Grid"/>
    <w:basedOn w:val="a1"/>
    <w:uiPriority w:val="59"/>
    <w:rsid w:val="005D6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3E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3EA0"/>
  </w:style>
  <w:style w:type="paragraph" w:styleId="a6">
    <w:name w:val="footer"/>
    <w:basedOn w:val="a"/>
    <w:link w:val="a7"/>
    <w:uiPriority w:val="99"/>
    <w:unhideWhenUsed/>
    <w:rsid w:val="00E93E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B1ABBD05</Template>
  <TotalTime>57</TotalTime>
  <Pages>1</Pages>
  <Words>33</Words>
  <Characters>194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2018-08-14T01:00:00Z</dcterms:created>
  <dcterms:modified xsi:type="dcterms:W3CDTF">2018-08-15T02:03:00Z</dcterms:modified>
</cp:coreProperties>
</file>